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67927" w:rsidRPr="00131102" w:rsidRDefault="00967927" w:rsidP="00473212">
      <w:pPr>
        <w:jc w:val="both"/>
        <w:rPr>
          <w:rFonts w:asciiTheme="minorHAnsi" w:hAnsiTheme="minorHAnsi" w:cstheme="minorHAnsi"/>
          <w:sz w:val="22"/>
          <w:szCs w:val="22"/>
        </w:rPr>
      </w:pPr>
    </w:p>
    <w:p w14:paraId="61278932" w14:textId="77777777" w:rsidR="00473212" w:rsidRPr="00131102" w:rsidRDefault="00473212" w:rsidP="00473212">
      <w:pPr>
        <w:jc w:val="both"/>
        <w:rPr>
          <w:rFonts w:asciiTheme="minorHAnsi" w:hAnsiTheme="minorHAnsi" w:cstheme="minorHAnsi"/>
          <w:sz w:val="22"/>
          <w:szCs w:val="22"/>
        </w:rPr>
      </w:pPr>
    </w:p>
    <w:p w14:paraId="2A7BE9D1" w14:textId="77777777" w:rsidR="00473212" w:rsidRPr="00131102" w:rsidRDefault="00473212" w:rsidP="00473212">
      <w:pPr>
        <w:jc w:val="both"/>
        <w:rPr>
          <w:rFonts w:asciiTheme="minorHAnsi" w:hAnsiTheme="minorHAnsi" w:cstheme="minorHAnsi"/>
          <w:sz w:val="22"/>
          <w:szCs w:val="22"/>
        </w:rPr>
      </w:pPr>
    </w:p>
    <w:p w14:paraId="30D65B34" w14:textId="77777777" w:rsidR="00473212" w:rsidRPr="00131102" w:rsidRDefault="00473212" w:rsidP="00473212">
      <w:pPr>
        <w:jc w:val="both"/>
        <w:rPr>
          <w:rFonts w:asciiTheme="minorHAnsi" w:hAnsiTheme="minorHAnsi" w:cstheme="minorHAnsi"/>
          <w:sz w:val="22"/>
          <w:szCs w:val="22"/>
        </w:rPr>
      </w:pPr>
    </w:p>
    <w:p w14:paraId="7D4103D9" w14:textId="77777777" w:rsidR="00473212" w:rsidRPr="00131102" w:rsidRDefault="00473212" w:rsidP="00473212">
      <w:pPr>
        <w:jc w:val="both"/>
        <w:rPr>
          <w:rFonts w:asciiTheme="minorHAnsi" w:hAnsiTheme="minorHAnsi" w:cstheme="minorHAnsi"/>
          <w:sz w:val="22"/>
          <w:szCs w:val="22"/>
        </w:rPr>
      </w:pPr>
    </w:p>
    <w:p w14:paraId="6E4A39FF" w14:textId="2A759E27" w:rsidR="004768B0" w:rsidRDefault="00F94D24"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Thank you for considering </w:t>
      </w:r>
      <w:r w:rsidR="001E7B9A" w:rsidRPr="00131102">
        <w:rPr>
          <w:rFonts w:asciiTheme="minorHAnsi" w:hAnsiTheme="minorHAnsi" w:cstheme="minorHAnsi"/>
          <w:sz w:val="22"/>
          <w:szCs w:val="22"/>
        </w:rPr>
        <w:t xml:space="preserve">hiring one of the halls </w:t>
      </w:r>
      <w:r w:rsidR="0054328B" w:rsidRPr="00131102">
        <w:rPr>
          <w:rFonts w:asciiTheme="minorHAnsi" w:hAnsiTheme="minorHAnsi" w:cstheme="minorHAnsi"/>
          <w:sz w:val="22"/>
          <w:szCs w:val="22"/>
        </w:rPr>
        <w:t xml:space="preserve">at </w:t>
      </w:r>
      <w:r w:rsidR="001E7B9A" w:rsidRPr="00131102">
        <w:rPr>
          <w:rFonts w:asciiTheme="minorHAnsi" w:hAnsiTheme="minorHAnsi" w:cstheme="minorHAnsi"/>
          <w:sz w:val="22"/>
          <w:szCs w:val="22"/>
        </w:rPr>
        <w:t xml:space="preserve">Edgware Adath Yisroel Congregation </w:t>
      </w:r>
      <w:r w:rsidRPr="00131102">
        <w:rPr>
          <w:rFonts w:asciiTheme="minorHAnsi" w:hAnsiTheme="minorHAnsi" w:cstheme="minorHAnsi"/>
          <w:sz w:val="22"/>
          <w:szCs w:val="22"/>
        </w:rPr>
        <w:t>(</w:t>
      </w:r>
      <w:r w:rsidR="001E7B9A" w:rsidRPr="00131102">
        <w:rPr>
          <w:rFonts w:asciiTheme="minorHAnsi" w:hAnsiTheme="minorHAnsi" w:cstheme="minorHAnsi"/>
          <w:sz w:val="22"/>
          <w:szCs w:val="22"/>
        </w:rPr>
        <w:t>EAYC</w:t>
      </w:r>
      <w:r w:rsidRPr="00131102">
        <w:rPr>
          <w:rFonts w:asciiTheme="minorHAnsi" w:hAnsiTheme="minorHAnsi" w:cstheme="minorHAnsi"/>
          <w:sz w:val="22"/>
          <w:szCs w:val="22"/>
        </w:rPr>
        <w:t>) for your event. I enclose</w:t>
      </w:r>
      <w:r w:rsidR="004768B0" w:rsidRPr="00131102">
        <w:rPr>
          <w:rFonts w:asciiTheme="minorHAnsi" w:hAnsiTheme="minorHAnsi" w:cstheme="minorHAnsi"/>
          <w:sz w:val="22"/>
          <w:szCs w:val="22"/>
        </w:rPr>
        <w:t>:</w:t>
      </w:r>
    </w:p>
    <w:p w14:paraId="58EE77E6" w14:textId="77777777" w:rsidR="00131102" w:rsidRPr="00131102" w:rsidRDefault="00131102" w:rsidP="00473212">
      <w:pPr>
        <w:jc w:val="both"/>
        <w:rPr>
          <w:rFonts w:asciiTheme="minorHAnsi" w:hAnsiTheme="minorHAnsi" w:cstheme="minorHAnsi"/>
          <w:sz w:val="22"/>
          <w:szCs w:val="22"/>
        </w:rPr>
      </w:pPr>
    </w:p>
    <w:p w14:paraId="29195B06" w14:textId="77777777" w:rsidR="004768B0" w:rsidRPr="00131102" w:rsidRDefault="004768B0" w:rsidP="00473212">
      <w:pPr>
        <w:numPr>
          <w:ilvl w:val="0"/>
          <w:numId w:val="13"/>
        </w:numPr>
        <w:jc w:val="both"/>
        <w:rPr>
          <w:rFonts w:asciiTheme="minorHAnsi" w:hAnsiTheme="minorHAnsi" w:cstheme="minorHAnsi"/>
          <w:sz w:val="22"/>
          <w:szCs w:val="22"/>
        </w:rPr>
      </w:pPr>
      <w:r w:rsidRPr="00131102">
        <w:rPr>
          <w:rFonts w:asciiTheme="minorHAnsi" w:hAnsiTheme="minorHAnsi" w:cstheme="minorHAnsi"/>
          <w:sz w:val="22"/>
          <w:szCs w:val="22"/>
        </w:rPr>
        <w:t>In</w:t>
      </w:r>
      <w:r w:rsidR="00F94D24" w:rsidRPr="00131102">
        <w:rPr>
          <w:rFonts w:asciiTheme="minorHAnsi" w:hAnsiTheme="minorHAnsi" w:cstheme="minorHAnsi"/>
          <w:sz w:val="22"/>
          <w:szCs w:val="22"/>
        </w:rPr>
        <w:t xml:space="preserve">formation about the </w:t>
      </w:r>
      <w:r w:rsidRPr="00131102">
        <w:rPr>
          <w:rFonts w:asciiTheme="minorHAnsi" w:hAnsiTheme="minorHAnsi" w:cstheme="minorHAnsi"/>
          <w:sz w:val="22"/>
          <w:szCs w:val="22"/>
        </w:rPr>
        <w:t>venue</w:t>
      </w:r>
      <w:r w:rsidR="00F94D24" w:rsidRPr="00131102">
        <w:rPr>
          <w:rFonts w:asciiTheme="minorHAnsi" w:hAnsiTheme="minorHAnsi" w:cstheme="minorHAnsi"/>
          <w:sz w:val="22"/>
          <w:szCs w:val="22"/>
        </w:rPr>
        <w:t xml:space="preserve"> </w:t>
      </w:r>
    </w:p>
    <w:p w14:paraId="4EEF898E" w14:textId="77777777" w:rsidR="00F94D24" w:rsidRPr="00131102" w:rsidRDefault="004768B0" w:rsidP="00473212">
      <w:pPr>
        <w:numPr>
          <w:ilvl w:val="0"/>
          <w:numId w:val="13"/>
        </w:numPr>
        <w:jc w:val="both"/>
        <w:rPr>
          <w:rFonts w:asciiTheme="minorHAnsi" w:hAnsiTheme="minorHAnsi" w:cstheme="minorHAnsi"/>
          <w:sz w:val="22"/>
          <w:szCs w:val="22"/>
        </w:rPr>
      </w:pPr>
      <w:r w:rsidRPr="00131102">
        <w:rPr>
          <w:rFonts w:asciiTheme="minorHAnsi" w:hAnsiTheme="minorHAnsi" w:cstheme="minorHAnsi"/>
          <w:sz w:val="22"/>
          <w:szCs w:val="22"/>
        </w:rPr>
        <w:t>A</w:t>
      </w:r>
      <w:r w:rsidR="00F94D24" w:rsidRPr="00131102">
        <w:rPr>
          <w:rFonts w:asciiTheme="minorHAnsi" w:hAnsiTheme="minorHAnsi" w:cstheme="minorHAnsi"/>
          <w:sz w:val="22"/>
          <w:szCs w:val="22"/>
        </w:rPr>
        <w:t>nswers to frequently asked questions</w:t>
      </w:r>
    </w:p>
    <w:p w14:paraId="3F297A50" w14:textId="77777777" w:rsidR="004768B0" w:rsidRPr="00131102" w:rsidRDefault="004768B0" w:rsidP="00473212">
      <w:pPr>
        <w:numPr>
          <w:ilvl w:val="0"/>
          <w:numId w:val="13"/>
        </w:numPr>
        <w:jc w:val="both"/>
        <w:rPr>
          <w:rFonts w:asciiTheme="minorHAnsi" w:hAnsiTheme="minorHAnsi" w:cstheme="minorHAnsi"/>
          <w:sz w:val="22"/>
          <w:szCs w:val="22"/>
        </w:rPr>
      </w:pPr>
      <w:r w:rsidRPr="00131102">
        <w:rPr>
          <w:rFonts w:asciiTheme="minorHAnsi" w:hAnsiTheme="minorHAnsi" w:cstheme="minorHAnsi"/>
          <w:bCs/>
          <w:sz w:val="22"/>
          <w:szCs w:val="22"/>
        </w:rPr>
        <w:t xml:space="preserve">Event Booking form </w:t>
      </w:r>
    </w:p>
    <w:p w14:paraId="71F6E862" w14:textId="77777777" w:rsidR="004768B0" w:rsidRPr="00131102" w:rsidRDefault="004768B0" w:rsidP="00473212">
      <w:pPr>
        <w:numPr>
          <w:ilvl w:val="0"/>
          <w:numId w:val="13"/>
        </w:numPr>
        <w:jc w:val="both"/>
        <w:rPr>
          <w:rFonts w:asciiTheme="minorHAnsi" w:hAnsiTheme="minorHAnsi" w:cstheme="minorHAnsi"/>
          <w:sz w:val="22"/>
          <w:szCs w:val="22"/>
        </w:rPr>
      </w:pPr>
      <w:r w:rsidRPr="00131102">
        <w:rPr>
          <w:rFonts w:asciiTheme="minorHAnsi" w:hAnsiTheme="minorHAnsi" w:cstheme="minorHAnsi"/>
          <w:bCs/>
          <w:sz w:val="22"/>
          <w:szCs w:val="22"/>
        </w:rPr>
        <w:t xml:space="preserve">The </w:t>
      </w:r>
      <w:r w:rsidR="001E7B9A" w:rsidRPr="00131102">
        <w:rPr>
          <w:rFonts w:asciiTheme="minorHAnsi" w:hAnsiTheme="minorHAnsi" w:cstheme="minorHAnsi"/>
          <w:bCs/>
          <w:sz w:val="22"/>
          <w:szCs w:val="22"/>
        </w:rPr>
        <w:t xml:space="preserve">shul’s </w:t>
      </w:r>
      <w:r w:rsidRPr="00131102">
        <w:rPr>
          <w:rFonts w:asciiTheme="minorHAnsi" w:hAnsiTheme="minorHAnsi" w:cstheme="minorHAnsi"/>
          <w:bCs/>
          <w:sz w:val="22"/>
          <w:szCs w:val="22"/>
        </w:rPr>
        <w:t xml:space="preserve">Standard Terms for Use. </w:t>
      </w:r>
    </w:p>
    <w:p w14:paraId="0D0B940D" w14:textId="77777777" w:rsidR="004768B0" w:rsidRPr="00131102" w:rsidRDefault="004768B0" w:rsidP="00473212">
      <w:pPr>
        <w:jc w:val="both"/>
        <w:rPr>
          <w:rFonts w:asciiTheme="minorHAnsi" w:hAnsiTheme="minorHAnsi" w:cstheme="minorHAnsi"/>
          <w:bCs/>
          <w:sz w:val="22"/>
          <w:szCs w:val="22"/>
        </w:rPr>
      </w:pPr>
    </w:p>
    <w:p w14:paraId="200C780B" w14:textId="14E94407" w:rsidR="00BA68C7" w:rsidRPr="00131102" w:rsidRDefault="004768B0" w:rsidP="00473212">
      <w:pPr>
        <w:jc w:val="both"/>
        <w:rPr>
          <w:rFonts w:asciiTheme="minorHAnsi" w:hAnsiTheme="minorHAnsi" w:cstheme="minorHAnsi"/>
          <w:sz w:val="22"/>
          <w:szCs w:val="22"/>
        </w:rPr>
      </w:pPr>
      <w:r w:rsidRPr="00131102">
        <w:rPr>
          <w:rFonts w:asciiTheme="minorHAnsi" w:hAnsiTheme="minorHAnsi" w:cstheme="minorHAnsi"/>
          <w:sz w:val="22"/>
          <w:szCs w:val="22"/>
        </w:rPr>
        <w:t>If you wish to book the venue, please read the documents carefully and return the signed booking form</w:t>
      </w:r>
      <w:r w:rsidR="00BA68C7" w:rsidRPr="00131102">
        <w:rPr>
          <w:rFonts w:asciiTheme="minorHAnsi" w:hAnsiTheme="minorHAnsi" w:cstheme="minorHAnsi"/>
          <w:sz w:val="22"/>
          <w:szCs w:val="22"/>
        </w:rPr>
        <w:t xml:space="preserve">.  </w:t>
      </w:r>
    </w:p>
    <w:p w14:paraId="60061E4C" w14:textId="77777777" w:rsidR="00BA68C7" w:rsidRPr="00131102" w:rsidRDefault="00BA68C7" w:rsidP="00473212">
      <w:pPr>
        <w:jc w:val="both"/>
        <w:rPr>
          <w:rFonts w:asciiTheme="minorHAnsi" w:hAnsiTheme="minorHAnsi" w:cstheme="minorHAnsi"/>
          <w:bCs/>
          <w:sz w:val="22"/>
          <w:szCs w:val="22"/>
        </w:rPr>
      </w:pPr>
    </w:p>
    <w:p w14:paraId="4A0DAF92" w14:textId="77777777" w:rsidR="004768B0" w:rsidRPr="00131102" w:rsidRDefault="004768B0" w:rsidP="00473212">
      <w:pPr>
        <w:jc w:val="both"/>
        <w:rPr>
          <w:rFonts w:asciiTheme="minorHAnsi" w:hAnsiTheme="minorHAnsi" w:cstheme="minorHAnsi"/>
          <w:sz w:val="22"/>
          <w:szCs w:val="22"/>
        </w:rPr>
      </w:pPr>
      <w:r w:rsidRPr="00131102">
        <w:rPr>
          <w:rFonts w:asciiTheme="minorHAnsi" w:hAnsiTheme="minorHAnsi" w:cstheme="minorHAnsi"/>
          <w:bCs/>
          <w:sz w:val="22"/>
          <w:szCs w:val="22"/>
        </w:rPr>
        <w:t>By signing the event booking form you are agreeing to the Standard Terms of Use.</w:t>
      </w:r>
    </w:p>
    <w:p w14:paraId="44EAFD9C" w14:textId="77777777" w:rsidR="004768B0" w:rsidRPr="00131102" w:rsidRDefault="004768B0" w:rsidP="00473212">
      <w:pPr>
        <w:jc w:val="both"/>
        <w:rPr>
          <w:rFonts w:asciiTheme="minorHAnsi" w:hAnsiTheme="minorHAnsi" w:cstheme="minorHAnsi"/>
          <w:bCs/>
          <w:sz w:val="22"/>
          <w:szCs w:val="22"/>
        </w:rPr>
      </w:pPr>
    </w:p>
    <w:p w14:paraId="1E271C75" w14:textId="77777777" w:rsidR="004768B0" w:rsidRPr="00131102" w:rsidRDefault="00C5418D" w:rsidP="00473212">
      <w:pPr>
        <w:jc w:val="both"/>
        <w:rPr>
          <w:rFonts w:asciiTheme="minorHAnsi" w:hAnsiTheme="minorHAnsi" w:cstheme="minorHAnsi"/>
          <w:bCs/>
          <w:sz w:val="22"/>
          <w:szCs w:val="22"/>
        </w:rPr>
      </w:pPr>
      <w:r w:rsidRPr="00131102">
        <w:rPr>
          <w:rFonts w:asciiTheme="minorHAnsi" w:hAnsiTheme="minorHAnsi" w:cstheme="minorHAnsi"/>
          <w:sz w:val="22"/>
          <w:szCs w:val="22"/>
        </w:rPr>
        <w:t>Please note that the hall hire rates on bookings taken more than 12 months in advance of an event are subject to change. Any changes will be communicated 12 months before an event. Bookings taken within 12 months of an event will reflect the hire rates in this document.</w:t>
      </w:r>
    </w:p>
    <w:p w14:paraId="4B94D5A5" w14:textId="77777777" w:rsidR="004768B0" w:rsidRPr="00131102" w:rsidRDefault="004768B0" w:rsidP="00473212">
      <w:pPr>
        <w:jc w:val="both"/>
        <w:rPr>
          <w:rFonts w:asciiTheme="minorHAnsi" w:hAnsiTheme="minorHAnsi" w:cstheme="minorHAnsi"/>
          <w:bCs/>
          <w:sz w:val="22"/>
          <w:szCs w:val="22"/>
        </w:rPr>
      </w:pPr>
    </w:p>
    <w:p w14:paraId="740618D8" w14:textId="77777777" w:rsidR="004768B0" w:rsidRPr="00131102" w:rsidRDefault="004768B0" w:rsidP="00473212">
      <w:pPr>
        <w:jc w:val="both"/>
        <w:rPr>
          <w:rFonts w:asciiTheme="minorHAnsi" w:hAnsiTheme="minorHAnsi" w:cstheme="minorHAnsi"/>
          <w:bCs/>
          <w:sz w:val="22"/>
          <w:szCs w:val="22"/>
        </w:rPr>
      </w:pPr>
      <w:r w:rsidRPr="00131102">
        <w:rPr>
          <w:rFonts w:asciiTheme="minorHAnsi" w:hAnsiTheme="minorHAnsi" w:cstheme="minorHAnsi"/>
          <w:bCs/>
          <w:sz w:val="22"/>
          <w:szCs w:val="22"/>
        </w:rPr>
        <w:t xml:space="preserve">Once we have received your booking form and deposit, the </w:t>
      </w:r>
      <w:r w:rsidR="001E7B9A" w:rsidRPr="00131102">
        <w:rPr>
          <w:rFonts w:asciiTheme="minorHAnsi" w:hAnsiTheme="minorHAnsi" w:cstheme="minorHAnsi"/>
          <w:bCs/>
          <w:sz w:val="22"/>
          <w:szCs w:val="22"/>
        </w:rPr>
        <w:t xml:space="preserve">shul </w:t>
      </w:r>
      <w:r w:rsidRPr="00131102">
        <w:rPr>
          <w:rFonts w:asciiTheme="minorHAnsi" w:hAnsiTheme="minorHAnsi" w:cstheme="minorHAnsi"/>
          <w:bCs/>
          <w:sz w:val="22"/>
          <w:szCs w:val="22"/>
        </w:rPr>
        <w:t xml:space="preserve">will send you a letter confirming your booking and will provide contact details for the designated event </w:t>
      </w:r>
      <w:r w:rsidR="001E7B9A" w:rsidRPr="00131102">
        <w:rPr>
          <w:rFonts w:asciiTheme="minorHAnsi" w:hAnsiTheme="minorHAnsi" w:cstheme="minorHAnsi"/>
          <w:bCs/>
          <w:sz w:val="22"/>
          <w:szCs w:val="22"/>
        </w:rPr>
        <w:t>manager</w:t>
      </w:r>
      <w:r w:rsidRPr="00131102">
        <w:rPr>
          <w:rFonts w:asciiTheme="minorHAnsi" w:hAnsiTheme="minorHAnsi" w:cstheme="minorHAnsi"/>
          <w:bCs/>
          <w:sz w:val="22"/>
          <w:szCs w:val="22"/>
        </w:rPr>
        <w:t xml:space="preserve">. The </w:t>
      </w:r>
      <w:r w:rsidR="001E7B9A" w:rsidRPr="00131102">
        <w:rPr>
          <w:rFonts w:asciiTheme="minorHAnsi" w:hAnsiTheme="minorHAnsi" w:cstheme="minorHAnsi"/>
          <w:bCs/>
          <w:sz w:val="22"/>
          <w:szCs w:val="22"/>
        </w:rPr>
        <w:t xml:space="preserve">shul’s </w:t>
      </w:r>
      <w:r w:rsidRPr="00131102">
        <w:rPr>
          <w:rFonts w:asciiTheme="minorHAnsi" w:hAnsiTheme="minorHAnsi" w:cstheme="minorHAnsi"/>
          <w:bCs/>
          <w:sz w:val="22"/>
          <w:szCs w:val="22"/>
        </w:rPr>
        <w:t xml:space="preserve">event </w:t>
      </w:r>
      <w:r w:rsidR="000D6630" w:rsidRPr="00131102">
        <w:rPr>
          <w:rFonts w:asciiTheme="minorHAnsi" w:hAnsiTheme="minorHAnsi" w:cstheme="minorHAnsi"/>
          <w:bCs/>
          <w:sz w:val="22"/>
          <w:szCs w:val="22"/>
        </w:rPr>
        <w:t>manager</w:t>
      </w:r>
      <w:r w:rsidRPr="00131102">
        <w:rPr>
          <w:rFonts w:asciiTheme="minorHAnsi" w:hAnsiTheme="minorHAnsi" w:cstheme="minorHAnsi"/>
          <w:bCs/>
          <w:sz w:val="22"/>
          <w:szCs w:val="22"/>
        </w:rPr>
        <w:t xml:space="preserve"> will be in contact with you to discuss and confirm your arrangements. </w:t>
      </w:r>
    </w:p>
    <w:p w14:paraId="3DEEC669" w14:textId="77777777" w:rsidR="004768B0" w:rsidRPr="00131102" w:rsidRDefault="004768B0" w:rsidP="00473212">
      <w:pPr>
        <w:jc w:val="both"/>
        <w:rPr>
          <w:rFonts w:asciiTheme="minorHAnsi" w:hAnsiTheme="minorHAnsi" w:cstheme="minorHAnsi"/>
          <w:bCs/>
          <w:sz w:val="22"/>
          <w:szCs w:val="22"/>
        </w:rPr>
      </w:pPr>
    </w:p>
    <w:p w14:paraId="646C43F5" w14:textId="31365A04" w:rsidR="004768B0" w:rsidRPr="00131102" w:rsidRDefault="004768B0" w:rsidP="00473212">
      <w:pPr>
        <w:jc w:val="both"/>
        <w:rPr>
          <w:rFonts w:asciiTheme="minorHAnsi" w:hAnsiTheme="minorHAnsi" w:cstheme="minorHAnsi"/>
          <w:sz w:val="22"/>
          <w:szCs w:val="22"/>
        </w:rPr>
      </w:pPr>
      <w:r w:rsidRPr="00131102">
        <w:rPr>
          <w:rFonts w:asciiTheme="minorHAnsi" w:hAnsiTheme="minorHAnsi" w:cstheme="minorHAnsi"/>
          <w:sz w:val="22"/>
          <w:szCs w:val="22"/>
        </w:rPr>
        <w:t>If you have any questions, please contact me</w:t>
      </w:r>
      <w:r w:rsidR="00BA68C7" w:rsidRPr="00131102">
        <w:rPr>
          <w:rFonts w:asciiTheme="minorHAnsi" w:hAnsiTheme="minorHAnsi" w:cstheme="minorHAnsi"/>
          <w:sz w:val="22"/>
          <w:szCs w:val="22"/>
        </w:rPr>
        <w:t xml:space="preserve"> </w:t>
      </w:r>
      <w:r w:rsidRPr="00131102">
        <w:rPr>
          <w:rFonts w:asciiTheme="minorHAnsi" w:hAnsiTheme="minorHAnsi" w:cstheme="minorHAnsi"/>
          <w:sz w:val="22"/>
          <w:szCs w:val="22"/>
        </w:rPr>
        <w:t xml:space="preserve">on </w:t>
      </w:r>
      <w:r w:rsidR="001E7B9A" w:rsidRPr="00131102">
        <w:rPr>
          <w:rFonts w:asciiTheme="minorHAnsi" w:hAnsiTheme="minorHAnsi" w:cstheme="minorHAnsi"/>
          <w:sz w:val="22"/>
          <w:szCs w:val="22"/>
        </w:rPr>
        <w:t>admin@eayc</w:t>
      </w:r>
      <w:r w:rsidRPr="00131102">
        <w:rPr>
          <w:rFonts w:asciiTheme="minorHAnsi" w:hAnsiTheme="minorHAnsi" w:cstheme="minorHAnsi"/>
          <w:sz w:val="22"/>
          <w:szCs w:val="22"/>
        </w:rPr>
        <w:t xml:space="preserve">.org </w:t>
      </w:r>
      <w:r w:rsidR="00BA68C7" w:rsidRPr="00131102">
        <w:rPr>
          <w:rFonts w:asciiTheme="minorHAnsi" w:hAnsiTheme="minorHAnsi" w:cstheme="minorHAnsi"/>
          <w:sz w:val="22"/>
          <w:szCs w:val="22"/>
        </w:rPr>
        <w:t>or 07464 675 018</w:t>
      </w:r>
      <w:r w:rsidRPr="00131102">
        <w:rPr>
          <w:rFonts w:asciiTheme="minorHAnsi" w:hAnsiTheme="minorHAnsi" w:cstheme="minorHAnsi"/>
          <w:sz w:val="22"/>
          <w:szCs w:val="22"/>
        </w:rPr>
        <w:t>.</w:t>
      </w:r>
    </w:p>
    <w:p w14:paraId="3656B9AB" w14:textId="77777777" w:rsidR="004768B0" w:rsidRPr="00131102" w:rsidRDefault="004768B0" w:rsidP="00473212">
      <w:pPr>
        <w:jc w:val="both"/>
        <w:rPr>
          <w:rFonts w:asciiTheme="minorHAnsi" w:hAnsiTheme="minorHAnsi" w:cstheme="minorHAnsi"/>
          <w:bCs/>
          <w:sz w:val="22"/>
          <w:szCs w:val="22"/>
        </w:rPr>
      </w:pPr>
    </w:p>
    <w:p w14:paraId="608D49E8" w14:textId="77777777" w:rsidR="00F94D24" w:rsidRPr="00131102" w:rsidRDefault="00F94D24"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Yours </w:t>
      </w:r>
      <w:r w:rsidR="009C677A" w:rsidRPr="00131102">
        <w:rPr>
          <w:rFonts w:asciiTheme="minorHAnsi" w:hAnsiTheme="minorHAnsi" w:cstheme="minorHAnsi"/>
          <w:sz w:val="22"/>
          <w:szCs w:val="22"/>
        </w:rPr>
        <w:t>s</w:t>
      </w:r>
      <w:r w:rsidR="00EB663A" w:rsidRPr="00131102">
        <w:rPr>
          <w:rFonts w:asciiTheme="minorHAnsi" w:hAnsiTheme="minorHAnsi" w:cstheme="minorHAnsi"/>
          <w:sz w:val="22"/>
          <w:szCs w:val="22"/>
        </w:rPr>
        <w:t>incerely</w:t>
      </w:r>
    </w:p>
    <w:p w14:paraId="45FB0818" w14:textId="77777777" w:rsidR="00F94D24" w:rsidRPr="00131102" w:rsidRDefault="00F94D24" w:rsidP="00473212">
      <w:pPr>
        <w:jc w:val="both"/>
        <w:rPr>
          <w:rFonts w:asciiTheme="minorHAnsi" w:hAnsiTheme="minorHAnsi" w:cstheme="minorHAnsi"/>
          <w:sz w:val="22"/>
          <w:szCs w:val="22"/>
        </w:rPr>
      </w:pPr>
    </w:p>
    <w:p w14:paraId="049F31CB" w14:textId="77777777" w:rsidR="00BA68C7" w:rsidRPr="00131102" w:rsidRDefault="00BA68C7" w:rsidP="00473212">
      <w:pPr>
        <w:jc w:val="both"/>
        <w:rPr>
          <w:rFonts w:asciiTheme="minorHAnsi" w:hAnsiTheme="minorHAnsi" w:cstheme="minorHAnsi"/>
          <w:sz w:val="22"/>
          <w:szCs w:val="22"/>
        </w:rPr>
      </w:pPr>
    </w:p>
    <w:p w14:paraId="53128261" w14:textId="77777777" w:rsidR="00BA68C7" w:rsidRPr="00131102" w:rsidRDefault="00BA68C7" w:rsidP="00473212">
      <w:pPr>
        <w:jc w:val="both"/>
        <w:rPr>
          <w:rFonts w:asciiTheme="minorHAnsi" w:hAnsiTheme="minorHAnsi" w:cstheme="minorHAnsi"/>
          <w:sz w:val="22"/>
          <w:szCs w:val="22"/>
        </w:rPr>
      </w:pPr>
    </w:p>
    <w:p w14:paraId="5A46C6D7" w14:textId="77777777" w:rsidR="0060681A" w:rsidRPr="00131102" w:rsidRDefault="0060681A" w:rsidP="00473212">
      <w:pPr>
        <w:tabs>
          <w:tab w:val="clear" w:pos="170"/>
        </w:tabs>
        <w:jc w:val="both"/>
        <w:rPr>
          <w:rStyle w:val="Emphasis"/>
          <w:rFonts w:asciiTheme="minorHAnsi" w:hAnsiTheme="minorHAnsi" w:cstheme="minorHAnsi"/>
          <w:b/>
          <w:i w:val="0"/>
          <w:sz w:val="22"/>
          <w:szCs w:val="22"/>
        </w:rPr>
      </w:pPr>
      <w:r w:rsidRPr="00131102">
        <w:rPr>
          <w:rStyle w:val="Emphasis"/>
          <w:rFonts w:asciiTheme="minorHAnsi" w:hAnsiTheme="minorHAnsi" w:cstheme="minorHAnsi"/>
          <w:b/>
          <w:i w:val="0"/>
          <w:sz w:val="22"/>
          <w:szCs w:val="22"/>
        </w:rPr>
        <w:t xml:space="preserve">Simcha </w:t>
      </w:r>
      <w:proofErr w:type="spellStart"/>
      <w:r w:rsidRPr="00131102">
        <w:rPr>
          <w:rStyle w:val="Emphasis"/>
          <w:rFonts w:asciiTheme="minorHAnsi" w:hAnsiTheme="minorHAnsi" w:cstheme="minorHAnsi"/>
          <w:b/>
          <w:i w:val="0"/>
          <w:sz w:val="22"/>
          <w:szCs w:val="22"/>
        </w:rPr>
        <w:t>Vegoda</w:t>
      </w:r>
      <w:proofErr w:type="spellEnd"/>
    </w:p>
    <w:p w14:paraId="353DE7EF" w14:textId="03B36CEE" w:rsidR="00F94D24" w:rsidRPr="00131102" w:rsidRDefault="0060681A" w:rsidP="00473212">
      <w:p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Office Manager</w:t>
      </w:r>
      <w:r w:rsidR="00F94D24" w:rsidRPr="00131102">
        <w:rPr>
          <w:rFonts w:asciiTheme="minorHAnsi" w:hAnsiTheme="minorHAnsi" w:cstheme="minorHAnsi"/>
          <w:sz w:val="22"/>
          <w:szCs w:val="22"/>
        </w:rPr>
        <w:br w:type="page"/>
      </w:r>
      <w:r w:rsidR="001E7B9A" w:rsidRPr="00131102">
        <w:rPr>
          <w:rFonts w:asciiTheme="minorHAnsi" w:hAnsiTheme="minorHAnsi" w:cstheme="minorHAnsi"/>
          <w:b/>
          <w:sz w:val="22"/>
          <w:szCs w:val="22"/>
          <w:u w:val="single"/>
        </w:rPr>
        <w:lastRenderedPageBreak/>
        <w:t>EAYC Hall Hire</w:t>
      </w:r>
    </w:p>
    <w:p w14:paraId="4101652C" w14:textId="77777777" w:rsidR="00F94D24" w:rsidRPr="00131102" w:rsidRDefault="00F94D24" w:rsidP="00473212">
      <w:pPr>
        <w:jc w:val="both"/>
        <w:rPr>
          <w:rFonts w:asciiTheme="minorHAnsi" w:hAnsiTheme="minorHAnsi" w:cstheme="minorHAnsi"/>
          <w:sz w:val="22"/>
          <w:szCs w:val="22"/>
        </w:rPr>
      </w:pPr>
    </w:p>
    <w:p w14:paraId="735973AB" w14:textId="77777777" w:rsidR="00737431" w:rsidRPr="00131102" w:rsidRDefault="001E7B9A" w:rsidP="00473212">
      <w:pPr>
        <w:tabs>
          <w:tab w:val="clear" w:pos="170"/>
        </w:tabs>
        <w:spacing w:line="276" w:lineRule="auto"/>
        <w:jc w:val="both"/>
        <w:rPr>
          <w:rFonts w:asciiTheme="minorHAnsi" w:hAnsiTheme="minorHAnsi" w:cstheme="minorHAnsi"/>
          <w:sz w:val="22"/>
          <w:szCs w:val="22"/>
        </w:rPr>
      </w:pPr>
      <w:r w:rsidRPr="00131102">
        <w:rPr>
          <w:rFonts w:asciiTheme="minorHAnsi" w:hAnsiTheme="minorHAnsi" w:cstheme="minorHAnsi"/>
          <w:sz w:val="22"/>
          <w:szCs w:val="22"/>
        </w:rPr>
        <w:t>EAYC has two halls which can be hired – the Ja</w:t>
      </w:r>
      <w:r w:rsidR="00BF573F" w:rsidRPr="00131102">
        <w:rPr>
          <w:rFonts w:asciiTheme="minorHAnsi" w:hAnsiTheme="minorHAnsi" w:cstheme="minorHAnsi"/>
          <w:sz w:val="22"/>
          <w:szCs w:val="22"/>
        </w:rPr>
        <w:t>c</w:t>
      </w:r>
      <w:r w:rsidRPr="00131102">
        <w:rPr>
          <w:rFonts w:asciiTheme="minorHAnsi" w:hAnsiTheme="minorHAnsi" w:cstheme="minorHAnsi"/>
          <w:sz w:val="22"/>
          <w:szCs w:val="22"/>
        </w:rPr>
        <w:t>queline Donoff Hall and the Main Davening Area. Both halls benefit</w:t>
      </w:r>
      <w:r w:rsidR="00F94D24" w:rsidRPr="00131102">
        <w:rPr>
          <w:rFonts w:asciiTheme="minorHAnsi" w:hAnsiTheme="minorHAnsi" w:cstheme="minorHAnsi"/>
          <w:sz w:val="22"/>
          <w:szCs w:val="22"/>
        </w:rPr>
        <w:t xml:space="preserve"> from air conditioning. The hall</w:t>
      </w:r>
      <w:r w:rsidRPr="00131102">
        <w:rPr>
          <w:rFonts w:asciiTheme="minorHAnsi" w:hAnsiTheme="minorHAnsi" w:cstheme="minorHAnsi"/>
          <w:sz w:val="22"/>
          <w:szCs w:val="22"/>
        </w:rPr>
        <w:t>s are flooded with natural light and can be set-</w:t>
      </w:r>
      <w:r w:rsidR="00F94D24" w:rsidRPr="00131102">
        <w:rPr>
          <w:rFonts w:asciiTheme="minorHAnsi" w:hAnsiTheme="minorHAnsi" w:cstheme="minorHAnsi"/>
          <w:sz w:val="22"/>
          <w:szCs w:val="22"/>
        </w:rPr>
        <w:t xml:space="preserve">up to meet </w:t>
      </w:r>
      <w:r w:rsidRPr="00131102">
        <w:rPr>
          <w:rFonts w:asciiTheme="minorHAnsi" w:hAnsiTheme="minorHAnsi" w:cstheme="minorHAnsi"/>
          <w:sz w:val="22"/>
          <w:szCs w:val="22"/>
        </w:rPr>
        <w:t xml:space="preserve">many </w:t>
      </w:r>
      <w:r w:rsidR="00F94D24" w:rsidRPr="00131102">
        <w:rPr>
          <w:rFonts w:asciiTheme="minorHAnsi" w:hAnsiTheme="minorHAnsi" w:cstheme="minorHAnsi"/>
          <w:sz w:val="22"/>
          <w:szCs w:val="22"/>
        </w:rPr>
        <w:t>requirements, i</w:t>
      </w:r>
      <w:r w:rsidRPr="00131102">
        <w:rPr>
          <w:rFonts w:asciiTheme="minorHAnsi" w:hAnsiTheme="minorHAnsi" w:cstheme="minorHAnsi"/>
          <w:sz w:val="22"/>
          <w:szCs w:val="22"/>
        </w:rPr>
        <w:t xml:space="preserve">ncluding receptions, luncheons </w:t>
      </w:r>
      <w:r w:rsidR="00F94D24" w:rsidRPr="00131102">
        <w:rPr>
          <w:rFonts w:asciiTheme="minorHAnsi" w:hAnsiTheme="minorHAnsi" w:cstheme="minorHAnsi"/>
          <w:sz w:val="22"/>
          <w:szCs w:val="22"/>
        </w:rPr>
        <w:t>and seminars.</w:t>
      </w:r>
      <w:r w:rsidR="00D90F15" w:rsidRPr="00131102">
        <w:rPr>
          <w:rFonts w:asciiTheme="minorHAnsi" w:hAnsiTheme="minorHAnsi" w:cstheme="minorHAnsi"/>
          <w:sz w:val="22"/>
          <w:szCs w:val="22"/>
        </w:rPr>
        <w:t xml:space="preserve"> </w:t>
      </w:r>
    </w:p>
    <w:p w14:paraId="1AA7DCA0" w14:textId="77777777" w:rsidR="00737431" w:rsidRPr="00131102" w:rsidRDefault="00737431" w:rsidP="00473212">
      <w:pPr>
        <w:tabs>
          <w:tab w:val="clear" w:pos="170"/>
        </w:tabs>
        <w:spacing w:line="276" w:lineRule="auto"/>
        <w:jc w:val="both"/>
        <w:rPr>
          <w:rFonts w:asciiTheme="minorHAnsi" w:hAnsiTheme="minorHAnsi" w:cstheme="minorHAnsi"/>
          <w:sz w:val="22"/>
          <w:szCs w:val="22"/>
        </w:rPr>
      </w:pPr>
    </w:p>
    <w:p w14:paraId="13D5C43C" w14:textId="49B75E42" w:rsidR="00F94D24" w:rsidRPr="00131102" w:rsidRDefault="001E7B9A" w:rsidP="00473212">
      <w:pPr>
        <w:tabs>
          <w:tab w:val="clear" w:pos="170"/>
        </w:tabs>
        <w:spacing w:line="276"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Room seating capacity: </w:t>
      </w:r>
      <w:r w:rsidR="000D6630" w:rsidRPr="00131102">
        <w:rPr>
          <w:rFonts w:asciiTheme="minorHAnsi" w:hAnsiTheme="minorHAnsi" w:cstheme="minorHAnsi"/>
          <w:sz w:val="22"/>
          <w:szCs w:val="22"/>
        </w:rPr>
        <w:t>JD Hall - 12</w:t>
      </w:r>
      <w:r w:rsidRPr="00131102">
        <w:rPr>
          <w:rFonts w:asciiTheme="minorHAnsi" w:hAnsiTheme="minorHAnsi" w:cstheme="minorHAnsi"/>
          <w:sz w:val="22"/>
          <w:szCs w:val="22"/>
        </w:rPr>
        <w:t>0. Main Shul – 1</w:t>
      </w:r>
      <w:r w:rsidR="000D6630" w:rsidRPr="00131102">
        <w:rPr>
          <w:rFonts w:asciiTheme="minorHAnsi" w:hAnsiTheme="minorHAnsi" w:cstheme="minorHAnsi"/>
          <w:sz w:val="22"/>
          <w:szCs w:val="22"/>
        </w:rPr>
        <w:t>2</w:t>
      </w:r>
      <w:r w:rsidRPr="00131102">
        <w:rPr>
          <w:rFonts w:asciiTheme="minorHAnsi" w:hAnsiTheme="minorHAnsi" w:cstheme="minorHAnsi"/>
          <w:sz w:val="22"/>
          <w:szCs w:val="22"/>
        </w:rPr>
        <w:t xml:space="preserve">0. </w:t>
      </w:r>
      <w:r w:rsidR="00D90F15" w:rsidRPr="00131102">
        <w:rPr>
          <w:rFonts w:asciiTheme="minorHAnsi" w:hAnsiTheme="minorHAnsi" w:cstheme="minorHAnsi"/>
          <w:sz w:val="22"/>
          <w:szCs w:val="22"/>
        </w:rPr>
        <w:t xml:space="preserve">Please note </w:t>
      </w:r>
      <w:r w:rsidRPr="00131102">
        <w:rPr>
          <w:rFonts w:asciiTheme="minorHAnsi" w:hAnsiTheme="minorHAnsi" w:cstheme="minorHAnsi"/>
          <w:sz w:val="22"/>
          <w:szCs w:val="22"/>
        </w:rPr>
        <w:t>mixed dancing is not permitted.</w:t>
      </w:r>
    </w:p>
    <w:p w14:paraId="4B99056E" w14:textId="77777777" w:rsidR="00F94D24" w:rsidRPr="00131102" w:rsidRDefault="00F94D24" w:rsidP="00473212">
      <w:pPr>
        <w:jc w:val="both"/>
        <w:rPr>
          <w:rFonts w:asciiTheme="minorHAnsi" w:hAnsiTheme="minorHAnsi" w:cstheme="minorHAnsi"/>
          <w:sz w:val="22"/>
          <w:szCs w:val="22"/>
        </w:rPr>
      </w:pPr>
    </w:p>
    <w:p w14:paraId="0123866B" w14:textId="77777777" w:rsidR="005050AE" w:rsidRPr="00131102" w:rsidRDefault="00F94D24" w:rsidP="00473212">
      <w:pPr>
        <w:jc w:val="both"/>
        <w:rPr>
          <w:rFonts w:asciiTheme="minorHAnsi" w:hAnsiTheme="minorHAnsi" w:cstheme="minorHAnsi"/>
          <w:sz w:val="22"/>
          <w:szCs w:val="22"/>
        </w:rPr>
      </w:pPr>
      <w:r w:rsidRPr="00131102">
        <w:rPr>
          <w:rFonts w:asciiTheme="minorHAnsi" w:hAnsiTheme="minorHAnsi" w:cstheme="minorHAnsi"/>
          <w:sz w:val="22"/>
          <w:szCs w:val="22"/>
        </w:rPr>
        <w:t>The hall</w:t>
      </w:r>
      <w:r w:rsidR="001E7B9A" w:rsidRPr="00131102">
        <w:rPr>
          <w:rFonts w:asciiTheme="minorHAnsi" w:hAnsiTheme="minorHAnsi" w:cstheme="minorHAnsi"/>
          <w:sz w:val="22"/>
          <w:szCs w:val="22"/>
        </w:rPr>
        <w:t>s</w:t>
      </w:r>
      <w:r w:rsidRPr="00131102">
        <w:rPr>
          <w:rFonts w:asciiTheme="minorHAnsi" w:hAnsiTheme="minorHAnsi" w:cstheme="minorHAnsi"/>
          <w:sz w:val="22"/>
          <w:szCs w:val="22"/>
        </w:rPr>
        <w:t xml:space="preserve"> </w:t>
      </w:r>
      <w:r w:rsidR="001E7B9A" w:rsidRPr="00131102">
        <w:rPr>
          <w:rFonts w:asciiTheme="minorHAnsi" w:hAnsiTheme="minorHAnsi" w:cstheme="minorHAnsi"/>
          <w:sz w:val="22"/>
          <w:szCs w:val="22"/>
        </w:rPr>
        <w:t xml:space="preserve">are </w:t>
      </w:r>
      <w:r w:rsidRPr="00131102">
        <w:rPr>
          <w:rFonts w:asciiTheme="minorHAnsi" w:hAnsiTheme="minorHAnsi" w:cstheme="minorHAnsi"/>
          <w:sz w:val="22"/>
          <w:szCs w:val="22"/>
        </w:rPr>
        <w:t xml:space="preserve">available for hire </w:t>
      </w:r>
      <w:r w:rsidR="00EC0F2C" w:rsidRPr="00131102">
        <w:rPr>
          <w:rFonts w:asciiTheme="minorHAnsi" w:hAnsiTheme="minorHAnsi" w:cstheme="minorHAnsi"/>
          <w:sz w:val="22"/>
          <w:szCs w:val="22"/>
        </w:rPr>
        <w:t>at weekends</w:t>
      </w:r>
      <w:r w:rsidR="005050AE" w:rsidRPr="00131102">
        <w:rPr>
          <w:rFonts w:asciiTheme="minorHAnsi" w:hAnsiTheme="minorHAnsi" w:cstheme="minorHAnsi"/>
          <w:sz w:val="22"/>
          <w:szCs w:val="22"/>
        </w:rPr>
        <w:t xml:space="preserve"> and during nursery holidays.</w:t>
      </w:r>
      <w:r w:rsidRPr="00131102">
        <w:rPr>
          <w:rFonts w:asciiTheme="minorHAnsi" w:hAnsiTheme="minorHAnsi" w:cstheme="minorHAnsi"/>
          <w:sz w:val="22"/>
          <w:szCs w:val="22"/>
        </w:rPr>
        <w:t xml:space="preserve"> </w:t>
      </w:r>
    </w:p>
    <w:p w14:paraId="52FF5617" w14:textId="77777777" w:rsidR="005050AE" w:rsidRPr="00131102" w:rsidRDefault="005050AE" w:rsidP="00473212">
      <w:pPr>
        <w:jc w:val="both"/>
        <w:rPr>
          <w:rFonts w:asciiTheme="minorHAnsi" w:hAnsiTheme="minorHAnsi" w:cstheme="minorHAnsi"/>
          <w:sz w:val="22"/>
          <w:szCs w:val="22"/>
        </w:rPr>
      </w:pPr>
    </w:p>
    <w:p w14:paraId="1299C43A" w14:textId="77777777" w:rsidR="00D450C9" w:rsidRPr="00131102" w:rsidRDefault="00D450C9" w:rsidP="00473212">
      <w:pPr>
        <w:jc w:val="both"/>
        <w:rPr>
          <w:rFonts w:asciiTheme="minorHAnsi" w:hAnsiTheme="minorHAnsi" w:cstheme="minorHAnsi"/>
          <w:sz w:val="22"/>
          <w:szCs w:val="22"/>
        </w:rPr>
      </w:pPr>
    </w:p>
    <w:p w14:paraId="40183CDE" w14:textId="77777777" w:rsidR="00F94D24" w:rsidRPr="00131102" w:rsidRDefault="00F94D24" w:rsidP="00473212">
      <w:pPr>
        <w:jc w:val="both"/>
        <w:rPr>
          <w:rFonts w:asciiTheme="minorHAnsi" w:hAnsiTheme="minorHAnsi" w:cstheme="minorHAnsi"/>
          <w:bCs/>
          <w:sz w:val="22"/>
          <w:szCs w:val="22"/>
        </w:rPr>
      </w:pPr>
      <w:r w:rsidRPr="00131102">
        <w:rPr>
          <w:rFonts w:asciiTheme="minorHAnsi" w:hAnsiTheme="minorHAnsi" w:cstheme="minorHAnsi"/>
          <w:bCs/>
          <w:sz w:val="22"/>
          <w:szCs w:val="22"/>
        </w:rPr>
        <w:t xml:space="preserve">The hire costs </w:t>
      </w:r>
      <w:r w:rsidR="005B2607" w:rsidRPr="00131102">
        <w:rPr>
          <w:rFonts w:asciiTheme="minorHAnsi" w:hAnsiTheme="minorHAnsi" w:cstheme="minorHAnsi"/>
          <w:bCs/>
          <w:sz w:val="22"/>
          <w:szCs w:val="22"/>
        </w:rPr>
        <w:t>are as follows:</w:t>
      </w:r>
    </w:p>
    <w:p w14:paraId="4DDBEF00" w14:textId="77777777" w:rsidR="00F94D24" w:rsidRPr="00131102" w:rsidRDefault="00F94D24" w:rsidP="00473212">
      <w:pPr>
        <w:jc w:val="both"/>
        <w:rPr>
          <w:rFonts w:asciiTheme="minorHAnsi" w:hAnsiTheme="minorHAnsi" w:cstheme="minorHAnsi"/>
          <w:bCs/>
          <w:sz w:val="22"/>
          <w:szCs w:val="22"/>
        </w:rPr>
      </w:pPr>
    </w:p>
    <w:tbl>
      <w:tblPr>
        <w:tblW w:w="8642" w:type="dxa"/>
        <w:tblLook w:val="04A0" w:firstRow="1" w:lastRow="0" w:firstColumn="1" w:lastColumn="0" w:noHBand="0" w:noVBand="1"/>
      </w:tblPr>
      <w:tblGrid>
        <w:gridCol w:w="3114"/>
        <w:gridCol w:w="1134"/>
        <w:gridCol w:w="1559"/>
        <w:gridCol w:w="1276"/>
        <w:gridCol w:w="1559"/>
      </w:tblGrid>
      <w:tr w:rsidR="001E7B9A" w:rsidRPr="00131102" w14:paraId="4F3B5F8F" w14:textId="77777777" w:rsidTr="006022C0">
        <w:trPr>
          <w:trHeight w:val="255"/>
        </w:trPr>
        <w:tc>
          <w:tcPr>
            <w:tcW w:w="31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F1D92" w14:textId="77777777" w:rsidR="001E7B9A" w:rsidRPr="00131102" w:rsidRDefault="001E7B9A" w:rsidP="00473212">
            <w:pPr>
              <w:jc w:val="both"/>
              <w:rPr>
                <w:rFonts w:asciiTheme="minorHAnsi" w:hAnsiTheme="minorHAnsi" w:cstheme="minorHAnsi"/>
                <w:b/>
                <w:bCs/>
                <w:sz w:val="22"/>
                <w:szCs w:val="22"/>
                <w:lang w:eastAsia="en-GB" w:bidi="he-IL"/>
              </w:rPr>
            </w:pPr>
            <w:r w:rsidRPr="00131102">
              <w:rPr>
                <w:rFonts w:asciiTheme="minorHAnsi" w:hAnsiTheme="minorHAnsi" w:cstheme="minorHAnsi"/>
                <w:b/>
                <w:bCs/>
                <w:sz w:val="22"/>
                <w:szCs w:val="22"/>
                <w:lang w:eastAsia="en-GB" w:bidi="he-IL"/>
              </w:rPr>
              <w:t>Event Type</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2AC858A1" w14:textId="77777777" w:rsidR="001E7B9A" w:rsidRPr="00131102" w:rsidRDefault="001E7B9A" w:rsidP="00473212">
            <w:pPr>
              <w:jc w:val="both"/>
              <w:rPr>
                <w:rFonts w:asciiTheme="minorHAnsi" w:hAnsiTheme="minorHAnsi" w:cstheme="minorHAnsi"/>
                <w:b/>
                <w:bCs/>
                <w:sz w:val="22"/>
                <w:szCs w:val="22"/>
                <w:lang w:eastAsia="en-GB" w:bidi="he-IL"/>
              </w:rPr>
            </w:pPr>
            <w:r w:rsidRPr="00131102">
              <w:rPr>
                <w:rFonts w:asciiTheme="minorHAnsi" w:hAnsiTheme="minorHAnsi" w:cstheme="minorHAnsi"/>
                <w:b/>
                <w:bCs/>
                <w:sz w:val="22"/>
                <w:szCs w:val="22"/>
                <w:lang w:eastAsia="en-GB" w:bidi="he-IL"/>
              </w:rPr>
              <w:t>Main Shul</w:t>
            </w:r>
          </w:p>
        </w:tc>
        <w:tc>
          <w:tcPr>
            <w:tcW w:w="2835"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7DA0BF" w14:textId="77777777" w:rsidR="001E7B9A" w:rsidRPr="00131102" w:rsidRDefault="001E7B9A" w:rsidP="00473212">
            <w:pPr>
              <w:jc w:val="both"/>
              <w:rPr>
                <w:rFonts w:asciiTheme="minorHAnsi" w:hAnsiTheme="minorHAnsi" w:cstheme="minorHAnsi"/>
                <w:b/>
                <w:bCs/>
                <w:sz w:val="22"/>
                <w:szCs w:val="22"/>
                <w:lang w:eastAsia="en-GB" w:bidi="he-IL"/>
              </w:rPr>
            </w:pPr>
            <w:r w:rsidRPr="00131102">
              <w:rPr>
                <w:rFonts w:asciiTheme="minorHAnsi" w:hAnsiTheme="minorHAnsi" w:cstheme="minorHAnsi"/>
                <w:b/>
                <w:bCs/>
                <w:sz w:val="22"/>
                <w:szCs w:val="22"/>
                <w:lang w:eastAsia="en-GB" w:bidi="he-IL"/>
              </w:rPr>
              <w:t>JD Hall</w:t>
            </w:r>
          </w:p>
        </w:tc>
      </w:tr>
      <w:tr w:rsidR="001E7B9A" w:rsidRPr="00131102" w14:paraId="3A1B7404" w14:textId="77777777" w:rsidTr="006022C0">
        <w:trPr>
          <w:trHeight w:val="255"/>
        </w:trPr>
        <w:tc>
          <w:tcPr>
            <w:tcW w:w="3114" w:type="dxa"/>
            <w:vMerge/>
            <w:tcBorders>
              <w:top w:val="single" w:sz="4" w:space="0" w:color="auto"/>
              <w:left w:val="single" w:sz="4" w:space="0" w:color="auto"/>
              <w:bottom w:val="single" w:sz="4" w:space="0" w:color="auto"/>
              <w:right w:val="single" w:sz="4" w:space="0" w:color="auto"/>
            </w:tcBorders>
            <w:vAlign w:val="center"/>
            <w:hideMark/>
          </w:tcPr>
          <w:p w14:paraId="3461D779" w14:textId="77777777" w:rsidR="001E7B9A" w:rsidRPr="00131102" w:rsidRDefault="001E7B9A" w:rsidP="00473212">
            <w:pPr>
              <w:jc w:val="both"/>
              <w:rPr>
                <w:rFonts w:asciiTheme="minorHAnsi" w:hAnsiTheme="minorHAnsi" w:cstheme="minorHAnsi"/>
                <w:b/>
                <w:bCs/>
                <w:sz w:val="22"/>
                <w:szCs w:val="22"/>
                <w:lang w:eastAsia="en-GB" w:bidi="he-IL"/>
              </w:rPr>
            </w:pPr>
          </w:p>
        </w:tc>
        <w:tc>
          <w:tcPr>
            <w:tcW w:w="1134" w:type="dxa"/>
            <w:tcBorders>
              <w:top w:val="nil"/>
              <w:left w:val="nil"/>
              <w:bottom w:val="single" w:sz="4" w:space="0" w:color="auto"/>
              <w:right w:val="single" w:sz="4" w:space="0" w:color="auto"/>
            </w:tcBorders>
            <w:shd w:val="clear" w:color="auto" w:fill="auto"/>
            <w:noWrap/>
            <w:vAlign w:val="bottom"/>
            <w:hideMark/>
          </w:tcPr>
          <w:p w14:paraId="3328898C" w14:textId="77777777" w:rsidR="001E7B9A" w:rsidRPr="00131102" w:rsidRDefault="001E7B9A" w:rsidP="00473212">
            <w:pPr>
              <w:jc w:val="both"/>
              <w:rPr>
                <w:rFonts w:asciiTheme="minorHAnsi" w:hAnsiTheme="minorHAnsi" w:cstheme="minorHAnsi"/>
                <w:b/>
                <w:bCs/>
                <w:sz w:val="22"/>
                <w:szCs w:val="22"/>
                <w:lang w:eastAsia="en-GB" w:bidi="he-IL"/>
              </w:rPr>
            </w:pPr>
            <w:r w:rsidRPr="00131102">
              <w:rPr>
                <w:rFonts w:asciiTheme="minorHAnsi" w:hAnsiTheme="minorHAnsi" w:cstheme="minorHAnsi"/>
                <w:b/>
                <w:bCs/>
                <w:sz w:val="22"/>
                <w:szCs w:val="22"/>
                <w:lang w:eastAsia="en-GB" w:bidi="he-IL"/>
              </w:rPr>
              <w:t>Member</w:t>
            </w:r>
          </w:p>
        </w:tc>
        <w:tc>
          <w:tcPr>
            <w:tcW w:w="1559" w:type="dxa"/>
            <w:tcBorders>
              <w:top w:val="nil"/>
              <w:left w:val="nil"/>
              <w:bottom w:val="single" w:sz="4" w:space="0" w:color="auto"/>
              <w:right w:val="single" w:sz="4" w:space="0" w:color="auto"/>
            </w:tcBorders>
            <w:shd w:val="clear" w:color="auto" w:fill="auto"/>
            <w:noWrap/>
            <w:vAlign w:val="bottom"/>
            <w:hideMark/>
          </w:tcPr>
          <w:p w14:paraId="4D21E3E3" w14:textId="77777777" w:rsidR="001E7B9A" w:rsidRPr="00131102" w:rsidRDefault="001E7B9A" w:rsidP="00473212">
            <w:pPr>
              <w:jc w:val="both"/>
              <w:rPr>
                <w:rFonts w:asciiTheme="minorHAnsi" w:hAnsiTheme="minorHAnsi" w:cstheme="minorHAnsi"/>
                <w:b/>
                <w:bCs/>
                <w:sz w:val="22"/>
                <w:szCs w:val="22"/>
                <w:lang w:eastAsia="en-GB" w:bidi="he-IL"/>
              </w:rPr>
            </w:pPr>
            <w:r w:rsidRPr="00131102">
              <w:rPr>
                <w:rFonts w:asciiTheme="minorHAnsi" w:hAnsiTheme="minorHAnsi" w:cstheme="minorHAnsi"/>
                <w:b/>
                <w:bCs/>
                <w:sz w:val="22"/>
                <w:szCs w:val="22"/>
                <w:lang w:eastAsia="en-GB" w:bidi="he-IL"/>
              </w:rPr>
              <w:t>Non-Member</w:t>
            </w:r>
          </w:p>
        </w:tc>
        <w:tc>
          <w:tcPr>
            <w:tcW w:w="1276" w:type="dxa"/>
            <w:tcBorders>
              <w:top w:val="nil"/>
              <w:left w:val="nil"/>
              <w:bottom w:val="single" w:sz="4" w:space="0" w:color="auto"/>
              <w:right w:val="single" w:sz="4" w:space="0" w:color="auto"/>
            </w:tcBorders>
            <w:shd w:val="clear" w:color="auto" w:fill="auto"/>
            <w:noWrap/>
            <w:vAlign w:val="bottom"/>
            <w:hideMark/>
          </w:tcPr>
          <w:p w14:paraId="1B52F35B" w14:textId="77777777" w:rsidR="001E7B9A" w:rsidRPr="00131102" w:rsidRDefault="001E7B9A" w:rsidP="00473212">
            <w:pPr>
              <w:jc w:val="both"/>
              <w:rPr>
                <w:rFonts w:asciiTheme="minorHAnsi" w:hAnsiTheme="minorHAnsi" w:cstheme="minorHAnsi"/>
                <w:b/>
                <w:bCs/>
                <w:sz w:val="22"/>
                <w:szCs w:val="22"/>
                <w:lang w:eastAsia="en-GB" w:bidi="he-IL"/>
              </w:rPr>
            </w:pPr>
            <w:r w:rsidRPr="00131102">
              <w:rPr>
                <w:rFonts w:asciiTheme="minorHAnsi" w:hAnsiTheme="minorHAnsi" w:cstheme="minorHAnsi"/>
                <w:b/>
                <w:bCs/>
                <w:sz w:val="22"/>
                <w:szCs w:val="22"/>
                <w:lang w:eastAsia="en-GB" w:bidi="he-IL"/>
              </w:rPr>
              <w:t>Member</w:t>
            </w:r>
          </w:p>
        </w:tc>
        <w:tc>
          <w:tcPr>
            <w:tcW w:w="1559" w:type="dxa"/>
            <w:tcBorders>
              <w:top w:val="nil"/>
              <w:left w:val="nil"/>
              <w:bottom w:val="single" w:sz="4" w:space="0" w:color="auto"/>
              <w:right w:val="single" w:sz="4" w:space="0" w:color="auto"/>
            </w:tcBorders>
            <w:shd w:val="clear" w:color="auto" w:fill="auto"/>
            <w:noWrap/>
            <w:vAlign w:val="bottom"/>
            <w:hideMark/>
          </w:tcPr>
          <w:p w14:paraId="19763644" w14:textId="77777777" w:rsidR="001E7B9A" w:rsidRPr="00131102" w:rsidRDefault="001E7B9A" w:rsidP="00473212">
            <w:pPr>
              <w:jc w:val="both"/>
              <w:rPr>
                <w:rFonts w:asciiTheme="minorHAnsi" w:hAnsiTheme="minorHAnsi" w:cstheme="minorHAnsi"/>
                <w:b/>
                <w:bCs/>
                <w:sz w:val="22"/>
                <w:szCs w:val="22"/>
                <w:lang w:eastAsia="en-GB" w:bidi="he-IL"/>
              </w:rPr>
            </w:pPr>
            <w:r w:rsidRPr="00131102">
              <w:rPr>
                <w:rFonts w:asciiTheme="minorHAnsi" w:hAnsiTheme="minorHAnsi" w:cstheme="minorHAnsi"/>
                <w:b/>
                <w:bCs/>
                <w:sz w:val="22"/>
                <w:szCs w:val="22"/>
                <w:lang w:eastAsia="en-GB" w:bidi="he-IL"/>
              </w:rPr>
              <w:t>Non-Member</w:t>
            </w:r>
          </w:p>
        </w:tc>
      </w:tr>
      <w:tr w:rsidR="001E7B9A" w:rsidRPr="00131102" w14:paraId="3D90DE7B" w14:textId="77777777" w:rsidTr="006022C0">
        <w:trPr>
          <w:trHeight w:val="25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365468F"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Dining (lunch or dinner)</w:t>
            </w:r>
          </w:p>
        </w:tc>
        <w:tc>
          <w:tcPr>
            <w:tcW w:w="1134" w:type="dxa"/>
            <w:tcBorders>
              <w:top w:val="nil"/>
              <w:left w:val="nil"/>
              <w:bottom w:val="single" w:sz="4" w:space="0" w:color="auto"/>
              <w:right w:val="single" w:sz="4" w:space="0" w:color="auto"/>
            </w:tcBorders>
            <w:shd w:val="clear" w:color="auto" w:fill="auto"/>
            <w:noWrap/>
            <w:vAlign w:val="center"/>
            <w:hideMark/>
          </w:tcPr>
          <w:p w14:paraId="74BE4B70" w14:textId="77777777" w:rsidR="001E7B9A" w:rsidRPr="00131102" w:rsidRDefault="00CA42D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650</w:t>
            </w:r>
          </w:p>
        </w:tc>
        <w:tc>
          <w:tcPr>
            <w:tcW w:w="1559" w:type="dxa"/>
            <w:tcBorders>
              <w:top w:val="nil"/>
              <w:left w:val="nil"/>
              <w:bottom w:val="single" w:sz="4" w:space="0" w:color="auto"/>
              <w:right w:val="single" w:sz="4" w:space="0" w:color="auto"/>
            </w:tcBorders>
            <w:shd w:val="clear" w:color="auto" w:fill="auto"/>
            <w:noWrap/>
            <w:vAlign w:val="center"/>
            <w:hideMark/>
          </w:tcPr>
          <w:p w14:paraId="5A9DDCF2" w14:textId="77777777" w:rsidR="001E7B9A" w:rsidRPr="00131102" w:rsidRDefault="0080457C"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8</w:t>
            </w:r>
            <w:r w:rsidR="001E7B9A" w:rsidRPr="00131102">
              <w:rPr>
                <w:rFonts w:asciiTheme="minorHAnsi" w:hAnsiTheme="minorHAnsi" w:cstheme="minorHAnsi"/>
                <w:sz w:val="22"/>
                <w:szCs w:val="22"/>
                <w:lang w:eastAsia="en-GB" w:bidi="he-IL"/>
              </w:rPr>
              <w:t>50</w:t>
            </w:r>
          </w:p>
        </w:tc>
        <w:tc>
          <w:tcPr>
            <w:tcW w:w="1276" w:type="dxa"/>
            <w:tcBorders>
              <w:top w:val="nil"/>
              <w:left w:val="nil"/>
              <w:bottom w:val="single" w:sz="4" w:space="0" w:color="auto"/>
              <w:right w:val="single" w:sz="4" w:space="0" w:color="auto"/>
            </w:tcBorders>
            <w:shd w:val="clear" w:color="auto" w:fill="auto"/>
            <w:noWrap/>
            <w:vAlign w:val="center"/>
            <w:hideMark/>
          </w:tcPr>
          <w:p w14:paraId="37592866" w14:textId="77777777" w:rsidR="001E7B9A" w:rsidRPr="00131102" w:rsidRDefault="001954B1"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350</w:t>
            </w:r>
          </w:p>
        </w:tc>
        <w:tc>
          <w:tcPr>
            <w:tcW w:w="1559" w:type="dxa"/>
            <w:tcBorders>
              <w:top w:val="nil"/>
              <w:left w:val="nil"/>
              <w:bottom w:val="single" w:sz="4" w:space="0" w:color="auto"/>
              <w:right w:val="single" w:sz="4" w:space="0" w:color="auto"/>
            </w:tcBorders>
            <w:shd w:val="clear" w:color="auto" w:fill="auto"/>
            <w:noWrap/>
            <w:vAlign w:val="center"/>
            <w:hideMark/>
          </w:tcPr>
          <w:p w14:paraId="0DC15D76" w14:textId="77777777" w:rsidR="001E7B9A" w:rsidRPr="00131102" w:rsidRDefault="001954B1"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60</w:t>
            </w:r>
            <w:r w:rsidR="001E7B9A" w:rsidRPr="00131102">
              <w:rPr>
                <w:rFonts w:asciiTheme="minorHAnsi" w:hAnsiTheme="minorHAnsi" w:cstheme="minorHAnsi"/>
                <w:sz w:val="22"/>
                <w:szCs w:val="22"/>
                <w:lang w:eastAsia="en-GB" w:bidi="he-IL"/>
              </w:rPr>
              <w:t>0</w:t>
            </w:r>
          </w:p>
        </w:tc>
      </w:tr>
      <w:tr w:rsidR="001E7B9A" w:rsidRPr="00131102" w14:paraId="6E6EBFC2" w14:textId="77777777" w:rsidTr="006022C0">
        <w:trPr>
          <w:trHeight w:val="25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331606D9"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Bris reception/meal</w:t>
            </w:r>
          </w:p>
        </w:tc>
        <w:tc>
          <w:tcPr>
            <w:tcW w:w="1134" w:type="dxa"/>
            <w:tcBorders>
              <w:top w:val="nil"/>
              <w:left w:val="nil"/>
              <w:bottom w:val="single" w:sz="4" w:space="0" w:color="auto"/>
              <w:right w:val="single" w:sz="4" w:space="0" w:color="auto"/>
            </w:tcBorders>
            <w:shd w:val="clear" w:color="000000" w:fill="BFBFBF"/>
            <w:noWrap/>
            <w:vAlign w:val="center"/>
            <w:hideMark/>
          </w:tcPr>
          <w:p w14:paraId="3865DFBE" w14:textId="77777777" w:rsidR="001E7B9A" w:rsidRPr="00131102" w:rsidRDefault="00CA42D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250</w:t>
            </w:r>
          </w:p>
        </w:tc>
        <w:tc>
          <w:tcPr>
            <w:tcW w:w="1559" w:type="dxa"/>
            <w:tcBorders>
              <w:top w:val="nil"/>
              <w:left w:val="nil"/>
              <w:bottom w:val="single" w:sz="4" w:space="0" w:color="auto"/>
              <w:right w:val="single" w:sz="4" w:space="0" w:color="auto"/>
            </w:tcBorders>
            <w:shd w:val="clear" w:color="000000" w:fill="BFBFBF"/>
            <w:noWrap/>
            <w:vAlign w:val="center"/>
            <w:hideMark/>
          </w:tcPr>
          <w:p w14:paraId="336A3AF0" w14:textId="77777777" w:rsidR="001E7B9A" w:rsidRPr="00131102" w:rsidRDefault="0080457C"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375</w:t>
            </w:r>
          </w:p>
        </w:tc>
        <w:tc>
          <w:tcPr>
            <w:tcW w:w="1276" w:type="dxa"/>
            <w:tcBorders>
              <w:top w:val="nil"/>
              <w:left w:val="nil"/>
              <w:bottom w:val="single" w:sz="4" w:space="0" w:color="auto"/>
              <w:right w:val="single" w:sz="4" w:space="0" w:color="auto"/>
            </w:tcBorders>
            <w:shd w:val="clear" w:color="auto" w:fill="auto"/>
            <w:noWrap/>
            <w:vAlign w:val="center"/>
            <w:hideMark/>
          </w:tcPr>
          <w:p w14:paraId="40805059" w14:textId="77777777" w:rsidR="001E7B9A" w:rsidRPr="00131102" w:rsidRDefault="002A5026"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1</w:t>
            </w:r>
            <w:r w:rsidR="001954B1" w:rsidRPr="00131102">
              <w:rPr>
                <w:rFonts w:asciiTheme="minorHAnsi" w:hAnsiTheme="minorHAnsi" w:cstheme="minorHAnsi"/>
                <w:sz w:val="22"/>
                <w:szCs w:val="22"/>
                <w:lang w:eastAsia="en-GB" w:bidi="he-IL"/>
              </w:rPr>
              <w:t>75</w:t>
            </w:r>
          </w:p>
        </w:tc>
        <w:tc>
          <w:tcPr>
            <w:tcW w:w="1559" w:type="dxa"/>
            <w:tcBorders>
              <w:top w:val="nil"/>
              <w:left w:val="nil"/>
              <w:bottom w:val="single" w:sz="4" w:space="0" w:color="auto"/>
              <w:right w:val="single" w:sz="4" w:space="0" w:color="auto"/>
            </w:tcBorders>
            <w:shd w:val="clear" w:color="auto" w:fill="auto"/>
            <w:noWrap/>
            <w:vAlign w:val="center"/>
            <w:hideMark/>
          </w:tcPr>
          <w:p w14:paraId="34FB4232" w14:textId="77777777" w:rsidR="001E7B9A" w:rsidRPr="00131102" w:rsidRDefault="002A5026"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3</w:t>
            </w:r>
            <w:r w:rsidR="001E7B9A" w:rsidRPr="00131102">
              <w:rPr>
                <w:rFonts w:asciiTheme="minorHAnsi" w:hAnsiTheme="minorHAnsi" w:cstheme="minorHAnsi"/>
                <w:sz w:val="22"/>
                <w:szCs w:val="22"/>
                <w:lang w:eastAsia="en-GB" w:bidi="he-IL"/>
              </w:rPr>
              <w:t>00</w:t>
            </w:r>
          </w:p>
        </w:tc>
      </w:tr>
      <w:tr w:rsidR="001E7B9A" w:rsidRPr="00131102" w14:paraId="564BE6D7" w14:textId="77777777" w:rsidTr="006022C0">
        <w:trPr>
          <w:trHeight w:val="25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47F01839"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Shabbat lunch</w:t>
            </w:r>
            <w:r w:rsidR="00F5348A" w:rsidRPr="00131102">
              <w:rPr>
                <w:rFonts w:asciiTheme="minorHAnsi" w:hAnsiTheme="minorHAnsi" w:cstheme="minorHAnsi"/>
                <w:sz w:val="22"/>
                <w:szCs w:val="22"/>
                <w:lang w:eastAsia="en-GB" w:bidi="he-IL"/>
              </w:rPr>
              <w:t>/dinner</w:t>
            </w:r>
          </w:p>
        </w:tc>
        <w:tc>
          <w:tcPr>
            <w:tcW w:w="1134" w:type="dxa"/>
            <w:tcBorders>
              <w:top w:val="nil"/>
              <w:left w:val="nil"/>
              <w:bottom w:val="single" w:sz="4" w:space="0" w:color="auto"/>
              <w:right w:val="single" w:sz="4" w:space="0" w:color="auto"/>
            </w:tcBorders>
            <w:shd w:val="clear" w:color="000000" w:fill="BFBFBF"/>
            <w:noWrap/>
            <w:vAlign w:val="center"/>
            <w:hideMark/>
          </w:tcPr>
          <w:p w14:paraId="68F9DA86"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n/a</w:t>
            </w:r>
          </w:p>
        </w:tc>
        <w:tc>
          <w:tcPr>
            <w:tcW w:w="1559" w:type="dxa"/>
            <w:tcBorders>
              <w:top w:val="nil"/>
              <w:left w:val="nil"/>
              <w:bottom w:val="single" w:sz="4" w:space="0" w:color="auto"/>
              <w:right w:val="single" w:sz="4" w:space="0" w:color="auto"/>
            </w:tcBorders>
            <w:shd w:val="clear" w:color="000000" w:fill="BFBFBF"/>
            <w:noWrap/>
            <w:vAlign w:val="center"/>
            <w:hideMark/>
          </w:tcPr>
          <w:p w14:paraId="0901656B"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n/a</w:t>
            </w:r>
          </w:p>
        </w:tc>
        <w:tc>
          <w:tcPr>
            <w:tcW w:w="1276" w:type="dxa"/>
            <w:tcBorders>
              <w:top w:val="nil"/>
              <w:left w:val="nil"/>
              <w:bottom w:val="single" w:sz="4" w:space="0" w:color="auto"/>
              <w:right w:val="single" w:sz="4" w:space="0" w:color="auto"/>
            </w:tcBorders>
            <w:shd w:val="clear" w:color="auto" w:fill="auto"/>
            <w:noWrap/>
            <w:vAlign w:val="center"/>
            <w:hideMark/>
          </w:tcPr>
          <w:p w14:paraId="78F5FD09" w14:textId="77777777" w:rsidR="001E7B9A" w:rsidRPr="00131102" w:rsidRDefault="005B2607"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250</w:t>
            </w:r>
          </w:p>
        </w:tc>
        <w:tc>
          <w:tcPr>
            <w:tcW w:w="1559" w:type="dxa"/>
            <w:tcBorders>
              <w:top w:val="nil"/>
              <w:left w:val="nil"/>
              <w:bottom w:val="single" w:sz="4" w:space="0" w:color="auto"/>
              <w:right w:val="single" w:sz="4" w:space="0" w:color="auto"/>
            </w:tcBorders>
            <w:shd w:val="clear" w:color="auto" w:fill="auto"/>
            <w:noWrap/>
            <w:vAlign w:val="center"/>
            <w:hideMark/>
          </w:tcPr>
          <w:p w14:paraId="00B2F8DE" w14:textId="77777777" w:rsidR="001E7B9A" w:rsidRPr="00131102" w:rsidRDefault="005B2607"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350</w:t>
            </w:r>
          </w:p>
        </w:tc>
      </w:tr>
      <w:tr w:rsidR="0026569E" w:rsidRPr="00131102" w14:paraId="3AAA603F" w14:textId="77777777" w:rsidTr="006022C0">
        <w:trPr>
          <w:trHeight w:val="255"/>
        </w:trPr>
        <w:tc>
          <w:tcPr>
            <w:tcW w:w="3114" w:type="dxa"/>
            <w:tcBorders>
              <w:top w:val="nil"/>
              <w:left w:val="single" w:sz="4" w:space="0" w:color="auto"/>
              <w:bottom w:val="single" w:sz="4" w:space="0" w:color="auto"/>
              <w:right w:val="single" w:sz="4" w:space="0" w:color="auto"/>
            </w:tcBorders>
            <w:shd w:val="clear" w:color="auto" w:fill="auto"/>
            <w:noWrap/>
            <w:vAlign w:val="bottom"/>
          </w:tcPr>
          <w:p w14:paraId="4B51580E" w14:textId="05173684" w:rsidR="0026569E" w:rsidRPr="00131102" w:rsidRDefault="0026569E"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 xml:space="preserve">Shabbat lunch + </w:t>
            </w:r>
            <w:proofErr w:type="spellStart"/>
            <w:r w:rsidRPr="00131102">
              <w:rPr>
                <w:rFonts w:asciiTheme="minorHAnsi" w:hAnsiTheme="minorHAnsi" w:cstheme="minorHAnsi"/>
                <w:sz w:val="22"/>
                <w:szCs w:val="22"/>
                <w:lang w:eastAsia="en-GB" w:bidi="he-IL"/>
              </w:rPr>
              <w:t>motzei</w:t>
            </w:r>
            <w:proofErr w:type="spellEnd"/>
            <w:r w:rsidRPr="00131102">
              <w:rPr>
                <w:rFonts w:asciiTheme="minorHAnsi" w:hAnsiTheme="minorHAnsi" w:cstheme="minorHAnsi"/>
                <w:sz w:val="22"/>
                <w:szCs w:val="22"/>
                <w:lang w:eastAsia="en-GB" w:bidi="he-IL"/>
              </w:rPr>
              <w:t xml:space="preserve"> Shabbat Havdalah/meal</w:t>
            </w:r>
          </w:p>
        </w:tc>
        <w:tc>
          <w:tcPr>
            <w:tcW w:w="1134" w:type="dxa"/>
            <w:tcBorders>
              <w:top w:val="nil"/>
              <w:left w:val="nil"/>
              <w:bottom w:val="single" w:sz="4" w:space="0" w:color="auto"/>
              <w:right w:val="single" w:sz="4" w:space="0" w:color="auto"/>
            </w:tcBorders>
            <w:shd w:val="clear" w:color="000000" w:fill="BFBFBF"/>
            <w:noWrap/>
            <w:vAlign w:val="center"/>
          </w:tcPr>
          <w:p w14:paraId="0AABECE0" w14:textId="77777777" w:rsidR="0026569E" w:rsidRPr="00131102" w:rsidRDefault="0026569E" w:rsidP="00473212">
            <w:pPr>
              <w:jc w:val="both"/>
              <w:rPr>
                <w:rFonts w:asciiTheme="minorHAnsi" w:hAnsiTheme="minorHAnsi" w:cstheme="minorHAnsi"/>
                <w:sz w:val="22"/>
                <w:szCs w:val="22"/>
                <w:lang w:eastAsia="en-GB" w:bidi="he-IL"/>
              </w:rPr>
            </w:pPr>
          </w:p>
        </w:tc>
        <w:tc>
          <w:tcPr>
            <w:tcW w:w="1559" w:type="dxa"/>
            <w:tcBorders>
              <w:top w:val="nil"/>
              <w:left w:val="nil"/>
              <w:bottom w:val="single" w:sz="4" w:space="0" w:color="auto"/>
              <w:right w:val="single" w:sz="4" w:space="0" w:color="auto"/>
            </w:tcBorders>
            <w:shd w:val="clear" w:color="000000" w:fill="BFBFBF"/>
            <w:noWrap/>
            <w:vAlign w:val="center"/>
          </w:tcPr>
          <w:p w14:paraId="00AB1469" w14:textId="77777777" w:rsidR="0026569E" w:rsidRPr="00131102" w:rsidRDefault="0026569E" w:rsidP="00473212">
            <w:pPr>
              <w:jc w:val="both"/>
              <w:rPr>
                <w:rFonts w:asciiTheme="minorHAnsi" w:hAnsiTheme="minorHAnsi" w:cstheme="minorHAnsi"/>
                <w:sz w:val="22"/>
                <w:szCs w:val="22"/>
                <w:lang w:eastAsia="en-GB" w:bidi="he-IL"/>
              </w:rPr>
            </w:pPr>
          </w:p>
        </w:tc>
        <w:tc>
          <w:tcPr>
            <w:tcW w:w="1276" w:type="dxa"/>
            <w:tcBorders>
              <w:top w:val="nil"/>
              <w:left w:val="nil"/>
              <w:bottom w:val="single" w:sz="4" w:space="0" w:color="auto"/>
              <w:right w:val="single" w:sz="4" w:space="0" w:color="auto"/>
            </w:tcBorders>
            <w:shd w:val="clear" w:color="auto" w:fill="auto"/>
            <w:noWrap/>
            <w:vAlign w:val="center"/>
          </w:tcPr>
          <w:p w14:paraId="3E3ABB1D" w14:textId="490E4003" w:rsidR="0026569E" w:rsidRPr="00131102" w:rsidRDefault="0026569E"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400</w:t>
            </w:r>
          </w:p>
        </w:tc>
        <w:tc>
          <w:tcPr>
            <w:tcW w:w="1559" w:type="dxa"/>
            <w:tcBorders>
              <w:top w:val="nil"/>
              <w:left w:val="nil"/>
              <w:bottom w:val="single" w:sz="4" w:space="0" w:color="auto"/>
              <w:right w:val="single" w:sz="4" w:space="0" w:color="auto"/>
            </w:tcBorders>
            <w:shd w:val="clear" w:color="auto" w:fill="auto"/>
            <w:noWrap/>
            <w:vAlign w:val="center"/>
          </w:tcPr>
          <w:p w14:paraId="6E291F80" w14:textId="62E1A188" w:rsidR="0026569E" w:rsidRPr="00131102" w:rsidRDefault="0026569E"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650</w:t>
            </w:r>
          </w:p>
        </w:tc>
      </w:tr>
      <w:tr w:rsidR="001E7B9A" w:rsidRPr="00131102" w14:paraId="2C498433" w14:textId="77777777" w:rsidTr="006022C0">
        <w:trPr>
          <w:trHeight w:val="25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25EAE407" w14:textId="77777777" w:rsidR="001E7B9A" w:rsidRPr="00131102" w:rsidRDefault="001E7B9A" w:rsidP="006022C0">
            <w:pPr>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Chupa</w:t>
            </w:r>
            <w:r w:rsidR="00CA42DA" w:rsidRPr="00131102">
              <w:rPr>
                <w:rFonts w:asciiTheme="minorHAnsi" w:hAnsiTheme="minorHAnsi" w:cstheme="minorHAnsi"/>
                <w:sz w:val="22"/>
                <w:szCs w:val="22"/>
                <w:lang w:eastAsia="en-GB" w:bidi="he-IL"/>
              </w:rPr>
              <w:t xml:space="preserve"> (this is specifically for the ceremony and </w:t>
            </w:r>
            <w:proofErr w:type="gramStart"/>
            <w:r w:rsidR="00CA42DA" w:rsidRPr="00131102">
              <w:rPr>
                <w:rFonts w:asciiTheme="minorHAnsi" w:hAnsiTheme="minorHAnsi" w:cstheme="minorHAnsi"/>
                <w:sz w:val="22"/>
                <w:szCs w:val="22"/>
                <w:lang w:eastAsia="en-GB" w:bidi="he-IL"/>
              </w:rPr>
              <w:t>brides</w:t>
            </w:r>
            <w:proofErr w:type="gramEnd"/>
            <w:r w:rsidR="00CA42DA" w:rsidRPr="00131102">
              <w:rPr>
                <w:rFonts w:asciiTheme="minorHAnsi" w:hAnsiTheme="minorHAnsi" w:cstheme="minorHAnsi"/>
                <w:sz w:val="22"/>
                <w:szCs w:val="22"/>
                <w:lang w:eastAsia="en-GB" w:bidi="he-IL"/>
              </w:rPr>
              <w:t xml:space="preserve"> room</w:t>
            </w:r>
            <w:r w:rsidR="00874588" w:rsidRPr="00131102">
              <w:rPr>
                <w:rFonts w:asciiTheme="minorHAnsi" w:hAnsiTheme="minorHAnsi" w:cstheme="minorHAnsi"/>
                <w:sz w:val="22"/>
                <w:szCs w:val="22"/>
                <w:lang w:eastAsia="en-GB" w:bidi="he-IL"/>
              </w:rPr>
              <w:t>,</w:t>
            </w:r>
            <w:r w:rsidR="00CA42DA" w:rsidRPr="00131102">
              <w:rPr>
                <w:rFonts w:asciiTheme="minorHAnsi" w:hAnsiTheme="minorHAnsi" w:cstheme="minorHAnsi"/>
                <w:sz w:val="22"/>
                <w:szCs w:val="22"/>
                <w:lang w:eastAsia="en-GB" w:bidi="he-IL"/>
              </w:rPr>
              <w:t xml:space="preserve"> not for the hire of the hall for refreshments</w:t>
            </w:r>
            <w:r w:rsidR="00874588" w:rsidRPr="00131102">
              <w:rPr>
                <w:rFonts w:asciiTheme="minorHAnsi" w:hAnsiTheme="minorHAnsi" w:cstheme="minorHAnsi"/>
                <w:sz w:val="22"/>
                <w:szCs w:val="22"/>
                <w:lang w:eastAsia="en-GB" w:bidi="he-IL"/>
              </w:rPr>
              <w:t>)</w:t>
            </w:r>
          </w:p>
        </w:tc>
        <w:tc>
          <w:tcPr>
            <w:tcW w:w="1134" w:type="dxa"/>
            <w:tcBorders>
              <w:top w:val="nil"/>
              <w:left w:val="nil"/>
              <w:bottom w:val="single" w:sz="4" w:space="0" w:color="auto"/>
              <w:right w:val="single" w:sz="4" w:space="0" w:color="auto"/>
            </w:tcBorders>
            <w:shd w:val="clear" w:color="auto" w:fill="auto"/>
            <w:noWrap/>
            <w:vAlign w:val="center"/>
            <w:hideMark/>
          </w:tcPr>
          <w:p w14:paraId="6A89157D"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150</w:t>
            </w:r>
          </w:p>
        </w:tc>
        <w:tc>
          <w:tcPr>
            <w:tcW w:w="1559" w:type="dxa"/>
            <w:tcBorders>
              <w:top w:val="nil"/>
              <w:left w:val="nil"/>
              <w:bottom w:val="single" w:sz="4" w:space="0" w:color="auto"/>
              <w:right w:val="single" w:sz="4" w:space="0" w:color="auto"/>
            </w:tcBorders>
            <w:shd w:val="clear" w:color="auto" w:fill="auto"/>
            <w:noWrap/>
            <w:vAlign w:val="center"/>
            <w:hideMark/>
          </w:tcPr>
          <w:p w14:paraId="4825EE01"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350</w:t>
            </w:r>
          </w:p>
        </w:tc>
        <w:tc>
          <w:tcPr>
            <w:tcW w:w="1276" w:type="dxa"/>
            <w:tcBorders>
              <w:top w:val="nil"/>
              <w:left w:val="nil"/>
              <w:bottom w:val="single" w:sz="4" w:space="0" w:color="auto"/>
              <w:right w:val="single" w:sz="4" w:space="0" w:color="auto"/>
            </w:tcBorders>
            <w:shd w:val="clear" w:color="000000" w:fill="BFBFBF"/>
            <w:noWrap/>
            <w:vAlign w:val="center"/>
            <w:hideMark/>
          </w:tcPr>
          <w:p w14:paraId="10D37A47"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n/a</w:t>
            </w:r>
          </w:p>
        </w:tc>
        <w:tc>
          <w:tcPr>
            <w:tcW w:w="1559" w:type="dxa"/>
            <w:tcBorders>
              <w:top w:val="nil"/>
              <w:left w:val="nil"/>
              <w:bottom w:val="single" w:sz="4" w:space="0" w:color="auto"/>
              <w:right w:val="single" w:sz="4" w:space="0" w:color="auto"/>
            </w:tcBorders>
            <w:shd w:val="clear" w:color="000000" w:fill="BFBFBF"/>
            <w:noWrap/>
            <w:vAlign w:val="center"/>
            <w:hideMark/>
          </w:tcPr>
          <w:p w14:paraId="55DDBFC7"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n/a</w:t>
            </w:r>
          </w:p>
        </w:tc>
      </w:tr>
      <w:tr w:rsidR="001E7B9A" w:rsidRPr="00131102" w14:paraId="529E4480" w14:textId="77777777" w:rsidTr="006022C0">
        <w:trPr>
          <w:trHeight w:val="255"/>
        </w:trPr>
        <w:tc>
          <w:tcPr>
            <w:tcW w:w="3114" w:type="dxa"/>
            <w:tcBorders>
              <w:top w:val="nil"/>
              <w:left w:val="single" w:sz="4" w:space="0" w:color="auto"/>
              <w:bottom w:val="single" w:sz="4" w:space="0" w:color="auto"/>
              <w:right w:val="single" w:sz="4" w:space="0" w:color="auto"/>
            </w:tcBorders>
            <w:shd w:val="clear" w:color="auto" w:fill="auto"/>
            <w:noWrap/>
            <w:vAlign w:val="bottom"/>
            <w:hideMark/>
          </w:tcPr>
          <w:p w14:paraId="57C3F3C7" w14:textId="77777777" w:rsidR="001E7B9A" w:rsidRPr="00131102" w:rsidRDefault="00CA42DA" w:rsidP="006022C0">
            <w:pPr>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Hall hire for tea/reception/engagement</w:t>
            </w:r>
          </w:p>
        </w:tc>
        <w:tc>
          <w:tcPr>
            <w:tcW w:w="1134" w:type="dxa"/>
            <w:tcBorders>
              <w:top w:val="nil"/>
              <w:left w:val="nil"/>
              <w:bottom w:val="single" w:sz="4" w:space="0" w:color="auto"/>
              <w:right w:val="single" w:sz="4" w:space="0" w:color="auto"/>
            </w:tcBorders>
            <w:shd w:val="clear" w:color="000000" w:fill="BFBFBF"/>
            <w:noWrap/>
            <w:vAlign w:val="center"/>
            <w:hideMark/>
          </w:tcPr>
          <w:p w14:paraId="76CF48A5"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n/a</w:t>
            </w:r>
          </w:p>
        </w:tc>
        <w:tc>
          <w:tcPr>
            <w:tcW w:w="1559" w:type="dxa"/>
            <w:tcBorders>
              <w:top w:val="nil"/>
              <w:left w:val="nil"/>
              <w:bottom w:val="single" w:sz="4" w:space="0" w:color="auto"/>
              <w:right w:val="single" w:sz="4" w:space="0" w:color="auto"/>
            </w:tcBorders>
            <w:shd w:val="clear" w:color="000000" w:fill="BFBFBF"/>
            <w:noWrap/>
            <w:vAlign w:val="center"/>
            <w:hideMark/>
          </w:tcPr>
          <w:p w14:paraId="22C26645" w14:textId="77777777" w:rsidR="001E7B9A" w:rsidRPr="00131102" w:rsidRDefault="001E7B9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n/a</w:t>
            </w:r>
          </w:p>
        </w:tc>
        <w:tc>
          <w:tcPr>
            <w:tcW w:w="1276" w:type="dxa"/>
            <w:tcBorders>
              <w:top w:val="nil"/>
              <w:left w:val="nil"/>
              <w:bottom w:val="single" w:sz="4" w:space="0" w:color="auto"/>
              <w:right w:val="single" w:sz="4" w:space="0" w:color="auto"/>
            </w:tcBorders>
            <w:shd w:val="clear" w:color="auto" w:fill="auto"/>
            <w:noWrap/>
            <w:vAlign w:val="center"/>
            <w:hideMark/>
          </w:tcPr>
          <w:p w14:paraId="3A96B3F4" w14:textId="77777777" w:rsidR="001E7B9A" w:rsidRPr="00131102" w:rsidRDefault="00CA42D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200</w:t>
            </w:r>
          </w:p>
        </w:tc>
        <w:tc>
          <w:tcPr>
            <w:tcW w:w="1559" w:type="dxa"/>
            <w:tcBorders>
              <w:top w:val="nil"/>
              <w:left w:val="nil"/>
              <w:bottom w:val="single" w:sz="4" w:space="0" w:color="auto"/>
              <w:right w:val="single" w:sz="4" w:space="0" w:color="auto"/>
            </w:tcBorders>
            <w:shd w:val="clear" w:color="auto" w:fill="auto"/>
            <w:noWrap/>
            <w:vAlign w:val="center"/>
            <w:hideMark/>
          </w:tcPr>
          <w:p w14:paraId="6F73A68B" w14:textId="77777777" w:rsidR="001E7B9A" w:rsidRPr="00131102" w:rsidRDefault="00CA42DA" w:rsidP="00473212">
            <w:pPr>
              <w:jc w:val="both"/>
              <w:rPr>
                <w:rFonts w:asciiTheme="minorHAnsi" w:hAnsiTheme="minorHAnsi" w:cstheme="minorHAnsi"/>
                <w:sz w:val="22"/>
                <w:szCs w:val="22"/>
                <w:lang w:eastAsia="en-GB" w:bidi="he-IL"/>
              </w:rPr>
            </w:pPr>
            <w:r w:rsidRPr="00131102">
              <w:rPr>
                <w:rFonts w:asciiTheme="minorHAnsi" w:hAnsiTheme="minorHAnsi" w:cstheme="minorHAnsi"/>
                <w:sz w:val="22"/>
                <w:szCs w:val="22"/>
                <w:lang w:eastAsia="en-GB" w:bidi="he-IL"/>
              </w:rPr>
              <w:t>300</w:t>
            </w:r>
          </w:p>
        </w:tc>
      </w:tr>
    </w:tbl>
    <w:p w14:paraId="3CF2D8B6" w14:textId="77777777" w:rsidR="001E7B9A" w:rsidRPr="00131102" w:rsidRDefault="001E7B9A" w:rsidP="00473212">
      <w:pPr>
        <w:jc w:val="both"/>
        <w:rPr>
          <w:rFonts w:asciiTheme="minorHAnsi" w:hAnsiTheme="minorHAnsi" w:cstheme="minorHAnsi"/>
          <w:bCs/>
          <w:sz w:val="22"/>
          <w:szCs w:val="22"/>
        </w:rPr>
      </w:pPr>
    </w:p>
    <w:p w14:paraId="0FB78278" w14:textId="77777777" w:rsidR="00EB0932" w:rsidRPr="00131102" w:rsidRDefault="00EB0932" w:rsidP="00473212">
      <w:pPr>
        <w:pStyle w:val="ListParagraph"/>
        <w:ind w:left="360"/>
        <w:jc w:val="both"/>
        <w:rPr>
          <w:rFonts w:asciiTheme="minorHAnsi" w:hAnsiTheme="minorHAnsi" w:cstheme="minorHAnsi"/>
          <w:bCs/>
        </w:rPr>
      </w:pPr>
    </w:p>
    <w:p w14:paraId="514E61EB" w14:textId="59A80CFA" w:rsidR="005B2607" w:rsidRPr="00131102" w:rsidRDefault="00CA42DA" w:rsidP="00131102">
      <w:pPr>
        <w:jc w:val="both"/>
        <w:rPr>
          <w:rFonts w:asciiTheme="minorHAnsi" w:hAnsiTheme="minorHAnsi" w:cstheme="minorHAnsi"/>
          <w:bCs/>
          <w:sz w:val="22"/>
          <w:szCs w:val="22"/>
        </w:rPr>
      </w:pPr>
      <w:r w:rsidRPr="00131102">
        <w:rPr>
          <w:rFonts w:asciiTheme="minorHAnsi" w:hAnsiTheme="minorHAnsi" w:cstheme="minorHAnsi"/>
          <w:bCs/>
          <w:sz w:val="22"/>
          <w:szCs w:val="22"/>
        </w:rPr>
        <w:t>Registered charity discount is 20% off the above non-member rate</w:t>
      </w:r>
      <w:r w:rsidR="005B2607" w:rsidRPr="00131102">
        <w:rPr>
          <w:rFonts w:asciiTheme="minorHAnsi" w:hAnsiTheme="minorHAnsi" w:cstheme="minorHAnsi"/>
          <w:bCs/>
          <w:sz w:val="22"/>
          <w:szCs w:val="22"/>
        </w:rPr>
        <w:t>.</w:t>
      </w:r>
      <w:r w:rsidRPr="00131102">
        <w:rPr>
          <w:rFonts w:asciiTheme="minorHAnsi" w:hAnsiTheme="minorHAnsi" w:cstheme="minorHAnsi"/>
          <w:bCs/>
          <w:sz w:val="22"/>
          <w:szCs w:val="22"/>
        </w:rPr>
        <w:t xml:space="preserve"> </w:t>
      </w:r>
    </w:p>
    <w:p w14:paraId="4491A6F3" w14:textId="1154BEA5" w:rsidR="005B2607" w:rsidRPr="00131102" w:rsidRDefault="005B2607" w:rsidP="00131102">
      <w:pPr>
        <w:jc w:val="both"/>
        <w:rPr>
          <w:rFonts w:asciiTheme="minorHAnsi" w:hAnsiTheme="minorHAnsi" w:cstheme="minorHAnsi"/>
          <w:bCs/>
          <w:sz w:val="22"/>
          <w:szCs w:val="22"/>
        </w:rPr>
      </w:pPr>
      <w:r w:rsidRPr="00131102">
        <w:rPr>
          <w:rFonts w:asciiTheme="minorHAnsi" w:hAnsiTheme="minorHAnsi" w:cstheme="minorHAnsi"/>
          <w:bCs/>
          <w:sz w:val="22"/>
          <w:szCs w:val="22"/>
        </w:rPr>
        <w:t xml:space="preserve">Founding members receive 33% reduction off the member hall hire rate. </w:t>
      </w:r>
    </w:p>
    <w:p w14:paraId="0DA32CB8" w14:textId="77777777" w:rsidR="00131102" w:rsidRPr="00131102" w:rsidRDefault="00131102" w:rsidP="00131102">
      <w:pPr>
        <w:jc w:val="both"/>
        <w:rPr>
          <w:rFonts w:asciiTheme="minorHAnsi" w:hAnsiTheme="minorHAnsi" w:cstheme="minorHAnsi"/>
          <w:bCs/>
          <w:sz w:val="22"/>
          <w:szCs w:val="22"/>
        </w:rPr>
      </w:pPr>
    </w:p>
    <w:p w14:paraId="5E995490" w14:textId="2F9553EE" w:rsidR="00737431" w:rsidRPr="00131102" w:rsidRDefault="00737431" w:rsidP="00737431">
      <w:pPr>
        <w:jc w:val="both"/>
        <w:rPr>
          <w:rFonts w:asciiTheme="minorHAnsi" w:hAnsiTheme="minorHAnsi" w:cstheme="minorHAnsi"/>
          <w:sz w:val="22"/>
          <w:szCs w:val="22"/>
        </w:rPr>
      </w:pPr>
      <w:r w:rsidRPr="00131102">
        <w:rPr>
          <w:rFonts w:asciiTheme="minorHAnsi" w:hAnsiTheme="minorHAnsi" w:cstheme="minorHAnsi"/>
          <w:sz w:val="22"/>
          <w:szCs w:val="22"/>
        </w:rPr>
        <w:t>The hall hire rate includes post-event cleaning and chairs/tables.</w:t>
      </w:r>
      <w:r w:rsidRPr="00131102">
        <w:rPr>
          <w:rFonts w:asciiTheme="minorHAnsi" w:hAnsiTheme="minorHAnsi" w:cstheme="minorHAnsi"/>
          <w:bCs/>
          <w:sz w:val="22"/>
          <w:szCs w:val="22"/>
        </w:rPr>
        <w:t xml:space="preserve"> A</w:t>
      </w:r>
      <w:r w:rsidRPr="00131102">
        <w:rPr>
          <w:rFonts w:asciiTheme="minorHAnsi" w:hAnsiTheme="minorHAnsi" w:cstheme="minorHAnsi"/>
          <w:bCs/>
          <w:sz w:val="22"/>
          <w:szCs w:val="22"/>
        </w:rPr>
        <w:t>dditional charges for security, caretaker and Shomer apply</w:t>
      </w:r>
      <w:r w:rsidRPr="00131102">
        <w:rPr>
          <w:rFonts w:asciiTheme="minorHAnsi" w:hAnsiTheme="minorHAnsi" w:cstheme="minorHAnsi"/>
          <w:bCs/>
          <w:sz w:val="22"/>
          <w:szCs w:val="22"/>
        </w:rPr>
        <w:t>.</w:t>
      </w:r>
    </w:p>
    <w:p w14:paraId="38BFE365" w14:textId="77777777" w:rsidR="00737431" w:rsidRPr="00131102" w:rsidRDefault="00737431" w:rsidP="00737431">
      <w:pPr>
        <w:jc w:val="both"/>
        <w:rPr>
          <w:rFonts w:asciiTheme="minorHAnsi" w:hAnsiTheme="minorHAnsi" w:cstheme="minorHAnsi"/>
          <w:bCs/>
          <w:sz w:val="22"/>
          <w:szCs w:val="22"/>
        </w:rPr>
      </w:pPr>
    </w:p>
    <w:p w14:paraId="341AFA12" w14:textId="77777777" w:rsidR="00737431" w:rsidRPr="00131102" w:rsidRDefault="00737431" w:rsidP="00737431">
      <w:pPr>
        <w:jc w:val="both"/>
        <w:rPr>
          <w:rFonts w:asciiTheme="minorHAnsi" w:hAnsiTheme="minorHAnsi" w:cstheme="minorHAnsi"/>
          <w:bCs/>
          <w:sz w:val="22"/>
          <w:szCs w:val="22"/>
        </w:rPr>
      </w:pPr>
    </w:p>
    <w:p w14:paraId="5574A910" w14:textId="77777777" w:rsidR="005B2607" w:rsidRPr="00131102" w:rsidRDefault="001E7B9A" w:rsidP="00473212">
      <w:pPr>
        <w:pStyle w:val="ListParagraph"/>
        <w:numPr>
          <w:ilvl w:val="0"/>
          <w:numId w:val="18"/>
        </w:numPr>
        <w:jc w:val="both"/>
        <w:rPr>
          <w:rFonts w:asciiTheme="minorHAnsi" w:hAnsiTheme="minorHAnsi" w:cstheme="minorHAnsi"/>
          <w:bCs/>
        </w:rPr>
      </w:pPr>
      <w:r w:rsidRPr="00131102">
        <w:rPr>
          <w:rFonts w:asciiTheme="minorHAnsi" w:hAnsiTheme="minorHAnsi" w:cstheme="minorHAnsi"/>
        </w:rPr>
        <w:t>The prices include cleaning</w:t>
      </w:r>
    </w:p>
    <w:p w14:paraId="0D8D181B" w14:textId="77777777" w:rsidR="005B2607" w:rsidRPr="00131102" w:rsidRDefault="001E7B9A" w:rsidP="00473212">
      <w:pPr>
        <w:pStyle w:val="ListParagraph"/>
        <w:numPr>
          <w:ilvl w:val="0"/>
          <w:numId w:val="18"/>
        </w:numPr>
        <w:jc w:val="both"/>
        <w:rPr>
          <w:rFonts w:asciiTheme="minorHAnsi" w:hAnsiTheme="minorHAnsi" w:cstheme="minorHAnsi"/>
          <w:bCs/>
        </w:rPr>
      </w:pPr>
      <w:r w:rsidRPr="00131102">
        <w:rPr>
          <w:rFonts w:asciiTheme="minorHAnsi" w:hAnsiTheme="minorHAnsi" w:cstheme="minorHAnsi"/>
        </w:rPr>
        <w:t>A refundable deposit of £150 is required to cover breakages and damage to EAYC property</w:t>
      </w:r>
    </w:p>
    <w:p w14:paraId="3423B3A7" w14:textId="77777777" w:rsidR="005B2607" w:rsidRPr="00131102" w:rsidRDefault="001D1EE5" w:rsidP="00473212">
      <w:pPr>
        <w:pStyle w:val="ListParagraph"/>
        <w:numPr>
          <w:ilvl w:val="0"/>
          <w:numId w:val="18"/>
        </w:numPr>
        <w:jc w:val="both"/>
        <w:rPr>
          <w:rFonts w:asciiTheme="minorHAnsi" w:hAnsiTheme="minorHAnsi" w:cstheme="minorHAnsi"/>
          <w:bCs/>
        </w:rPr>
      </w:pPr>
      <w:r w:rsidRPr="00131102">
        <w:rPr>
          <w:rFonts w:asciiTheme="minorHAnsi" w:hAnsiTheme="minorHAnsi" w:cstheme="minorHAnsi"/>
        </w:rPr>
        <w:t xml:space="preserve">Kitchen crockery </w:t>
      </w:r>
      <w:r w:rsidR="001E7B9A" w:rsidRPr="00131102">
        <w:rPr>
          <w:rFonts w:asciiTheme="minorHAnsi" w:hAnsiTheme="minorHAnsi" w:cstheme="minorHAnsi"/>
        </w:rPr>
        <w:t>can be hired at an additional cost</w:t>
      </w:r>
      <w:r w:rsidR="005B2607" w:rsidRPr="00131102">
        <w:rPr>
          <w:rFonts w:asciiTheme="minorHAnsi" w:hAnsiTheme="minorHAnsi" w:cstheme="minorHAnsi"/>
        </w:rPr>
        <w:t xml:space="preserve"> of £25.00</w:t>
      </w:r>
    </w:p>
    <w:p w14:paraId="39035A85" w14:textId="20F35472" w:rsidR="001D1EE5" w:rsidRPr="00131102" w:rsidRDefault="001D1EE5" w:rsidP="00473212">
      <w:pPr>
        <w:pStyle w:val="ListParagraph"/>
        <w:numPr>
          <w:ilvl w:val="0"/>
          <w:numId w:val="18"/>
        </w:numPr>
        <w:jc w:val="both"/>
        <w:rPr>
          <w:rFonts w:asciiTheme="minorHAnsi" w:hAnsiTheme="minorHAnsi" w:cstheme="minorHAnsi"/>
          <w:bCs/>
        </w:rPr>
      </w:pPr>
      <w:r w:rsidRPr="00131102">
        <w:rPr>
          <w:rFonts w:asciiTheme="minorHAnsi" w:hAnsiTheme="minorHAnsi" w:cstheme="minorHAnsi"/>
        </w:rPr>
        <w:t>Velvet tablecloths can be hired at a charge of £5.00 per tablecloth.</w:t>
      </w:r>
    </w:p>
    <w:p w14:paraId="1FC39945" w14:textId="77777777" w:rsidR="005B2607" w:rsidRPr="00131102" w:rsidRDefault="005B2607" w:rsidP="00473212">
      <w:pPr>
        <w:pStyle w:val="ListParagraph"/>
        <w:ind w:left="360"/>
        <w:jc w:val="both"/>
        <w:rPr>
          <w:rFonts w:asciiTheme="minorHAnsi" w:hAnsiTheme="minorHAnsi" w:cstheme="minorHAnsi"/>
          <w:bCs/>
        </w:rPr>
      </w:pPr>
    </w:p>
    <w:p w14:paraId="4DE0B892" w14:textId="77777777" w:rsidR="001E7B9A" w:rsidRPr="00131102" w:rsidRDefault="001E7B9A" w:rsidP="00473212">
      <w:pPr>
        <w:pStyle w:val="ListParagraph"/>
        <w:numPr>
          <w:ilvl w:val="0"/>
          <w:numId w:val="18"/>
        </w:numPr>
        <w:jc w:val="both"/>
        <w:rPr>
          <w:rFonts w:asciiTheme="minorHAnsi" w:hAnsiTheme="minorHAnsi" w:cstheme="minorHAnsi"/>
          <w:bCs/>
        </w:rPr>
      </w:pPr>
      <w:r w:rsidRPr="00131102">
        <w:rPr>
          <w:rFonts w:asciiTheme="minorHAnsi" w:hAnsiTheme="minorHAnsi" w:cstheme="minorHAnsi"/>
        </w:rPr>
        <w:t>Prices exclude the following which</w:t>
      </w:r>
      <w:r w:rsidR="00EB3292" w:rsidRPr="00131102">
        <w:rPr>
          <w:rFonts w:asciiTheme="minorHAnsi" w:hAnsiTheme="minorHAnsi" w:cstheme="minorHAnsi"/>
        </w:rPr>
        <w:t xml:space="preserve"> are charged at an hourly rate:</w:t>
      </w:r>
    </w:p>
    <w:p w14:paraId="5084A8EA" w14:textId="47FDE683" w:rsidR="001E7B9A" w:rsidRPr="00131102" w:rsidRDefault="001E7B9A" w:rsidP="00473212">
      <w:pPr>
        <w:numPr>
          <w:ilvl w:val="1"/>
          <w:numId w:val="18"/>
        </w:numPr>
        <w:tabs>
          <w:tab w:val="clear" w:pos="170"/>
        </w:tabs>
        <w:spacing w:line="276"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Security: </w:t>
      </w:r>
      <w:r w:rsidR="00320013" w:rsidRPr="00131102">
        <w:rPr>
          <w:rFonts w:asciiTheme="minorHAnsi" w:hAnsiTheme="minorHAnsi" w:cstheme="minorHAnsi"/>
          <w:sz w:val="22"/>
          <w:szCs w:val="22"/>
        </w:rPr>
        <w:t>£</w:t>
      </w:r>
      <w:r w:rsidR="00023502" w:rsidRPr="00131102">
        <w:rPr>
          <w:rFonts w:asciiTheme="minorHAnsi" w:hAnsiTheme="minorHAnsi" w:cstheme="minorHAnsi"/>
          <w:sz w:val="22"/>
          <w:szCs w:val="22"/>
        </w:rPr>
        <w:t>2</w:t>
      </w:r>
      <w:r w:rsidR="0092113F" w:rsidRPr="00131102">
        <w:rPr>
          <w:rFonts w:asciiTheme="minorHAnsi" w:hAnsiTheme="minorHAnsi" w:cstheme="minorHAnsi"/>
          <w:sz w:val="22"/>
          <w:szCs w:val="22"/>
        </w:rPr>
        <w:t>3</w:t>
      </w:r>
      <w:r w:rsidR="00023502" w:rsidRPr="00131102">
        <w:rPr>
          <w:rFonts w:asciiTheme="minorHAnsi" w:hAnsiTheme="minorHAnsi" w:cstheme="minorHAnsi"/>
          <w:sz w:val="22"/>
          <w:szCs w:val="22"/>
        </w:rPr>
        <w:t>.</w:t>
      </w:r>
      <w:r w:rsidR="0092113F" w:rsidRPr="00131102">
        <w:rPr>
          <w:rFonts w:asciiTheme="minorHAnsi" w:hAnsiTheme="minorHAnsi" w:cstheme="minorHAnsi"/>
          <w:sz w:val="22"/>
          <w:szCs w:val="22"/>
        </w:rPr>
        <w:t>4</w:t>
      </w:r>
      <w:r w:rsidR="00874588" w:rsidRPr="00131102">
        <w:rPr>
          <w:rFonts w:asciiTheme="minorHAnsi" w:hAnsiTheme="minorHAnsi" w:cstheme="minorHAnsi"/>
          <w:sz w:val="22"/>
          <w:szCs w:val="22"/>
        </w:rPr>
        <w:t>0</w:t>
      </w:r>
      <w:r w:rsidRPr="00131102">
        <w:rPr>
          <w:rFonts w:asciiTheme="minorHAnsi" w:hAnsiTheme="minorHAnsi" w:cstheme="minorHAnsi"/>
          <w:sz w:val="22"/>
          <w:szCs w:val="22"/>
        </w:rPr>
        <w:t xml:space="preserve"> per hour</w:t>
      </w:r>
      <w:r w:rsidR="00805024" w:rsidRPr="00131102">
        <w:rPr>
          <w:rFonts w:asciiTheme="minorHAnsi" w:hAnsiTheme="minorHAnsi" w:cstheme="minorHAnsi"/>
          <w:sz w:val="22"/>
          <w:szCs w:val="22"/>
        </w:rPr>
        <w:t xml:space="preserve"> (minimum of 4</w:t>
      </w:r>
      <w:r w:rsidRPr="00131102">
        <w:rPr>
          <w:rFonts w:asciiTheme="minorHAnsi" w:hAnsiTheme="minorHAnsi" w:cstheme="minorHAnsi"/>
          <w:sz w:val="22"/>
          <w:szCs w:val="22"/>
        </w:rPr>
        <w:t xml:space="preserve"> hours)</w:t>
      </w:r>
    </w:p>
    <w:p w14:paraId="3AF75C79" w14:textId="0C1996AA" w:rsidR="001E7B9A" w:rsidRPr="00131102" w:rsidRDefault="00BE1BB6" w:rsidP="00473212">
      <w:pPr>
        <w:numPr>
          <w:ilvl w:val="1"/>
          <w:numId w:val="18"/>
        </w:numPr>
        <w:tabs>
          <w:tab w:val="clear" w:pos="170"/>
        </w:tabs>
        <w:spacing w:line="276" w:lineRule="auto"/>
        <w:jc w:val="both"/>
        <w:rPr>
          <w:rFonts w:asciiTheme="minorHAnsi" w:hAnsiTheme="minorHAnsi" w:cstheme="minorHAnsi"/>
          <w:sz w:val="22"/>
          <w:szCs w:val="22"/>
        </w:rPr>
      </w:pPr>
      <w:r w:rsidRPr="00131102">
        <w:rPr>
          <w:rFonts w:asciiTheme="minorHAnsi" w:hAnsiTheme="minorHAnsi" w:cstheme="minorHAnsi"/>
          <w:sz w:val="22"/>
          <w:szCs w:val="22"/>
        </w:rPr>
        <w:t>Shomer: £20</w:t>
      </w:r>
      <w:r w:rsidR="001E7B9A" w:rsidRPr="00131102">
        <w:rPr>
          <w:rFonts w:asciiTheme="minorHAnsi" w:hAnsiTheme="minorHAnsi" w:cstheme="minorHAnsi"/>
          <w:sz w:val="22"/>
          <w:szCs w:val="22"/>
        </w:rPr>
        <w:t xml:space="preserve"> per hour</w:t>
      </w:r>
    </w:p>
    <w:p w14:paraId="353D9249" w14:textId="4F743995" w:rsidR="00F0405F" w:rsidRPr="00131102" w:rsidRDefault="00F0405F" w:rsidP="00473212">
      <w:pPr>
        <w:numPr>
          <w:ilvl w:val="1"/>
          <w:numId w:val="18"/>
        </w:numPr>
        <w:tabs>
          <w:tab w:val="clear" w:pos="170"/>
        </w:tabs>
        <w:spacing w:line="276" w:lineRule="auto"/>
        <w:jc w:val="both"/>
        <w:rPr>
          <w:rFonts w:asciiTheme="minorHAnsi" w:hAnsiTheme="minorHAnsi" w:cstheme="minorHAnsi"/>
          <w:sz w:val="22"/>
          <w:szCs w:val="22"/>
        </w:rPr>
      </w:pPr>
      <w:r w:rsidRPr="00131102">
        <w:rPr>
          <w:rFonts w:asciiTheme="minorHAnsi" w:hAnsiTheme="minorHAnsi" w:cstheme="minorHAnsi"/>
          <w:sz w:val="22"/>
          <w:szCs w:val="22"/>
        </w:rPr>
        <w:t>Caretaker</w:t>
      </w:r>
      <w:r w:rsidR="00236852" w:rsidRPr="00131102">
        <w:rPr>
          <w:rFonts w:asciiTheme="minorHAnsi" w:hAnsiTheme="minorHAnsi" w:cstheme="minorHAnsi"/>
          <w:sz w:val="22"/>
          <w:szCs w:val="22"/>
        </w:rPr>
        <w:t>: £20</w:t>
      </w:r>
      <w:r w:rsidR="00320013" w:rsidRPr="00131102">
        <w:rPr>
          <w:rFonts w:asciiTheme="minorHAnsi" w:hAnsiTheme="minorHAnsi" w:cstheme="minorHAnsi"/>
          <w:sz w:val="22"/>
          <w:szCs w:val="22"/>
        </w:rPr>
        <w:t xml:space="preserve"> per hour</w:t>
      </w:r>
    </w:p>
    <w:p w14:paraId="0E15709D" w14:textId="77777777" w:rsidR="001E7B9A" w:rsidRPr="00131102" w:rsidRDefault="001E7B9A" w:rsidP="00473212">
      <w:pPr>
        <w:numPr>
          <w:ilvl w:val="1"/>
          <w:numId w:val="18"/>
        </w:numPr>
        <w:tabs>
          <w:tab w:val="clear" w:pos="170"/>
        </w:tabs>
        <w:spacing w:line="276" w:lineRule="auto"/>
        <w:jc w:val="both"/>
        <w:rPr>
          <w:rFonts w:asciiTheme="minorHAnsi" w:hAnsiTheme="minorHAnsi" w:cstheme="minorHAnsi"/>
          <w:sz w:val="22"/>
          <w:szCs w:val="22"/>
        </w:rPr>
      </w:pPr>
      <w:r w:rsidRPr="00131102">
        <w:rPr>
          <w:rFonts w:asciiTheme="minorHAnsi" w:hAnsiTheme="minorHAnsi" w:cstheme="minorHAnsi"/>
          <w:sz w:val="22"/>
          <w:szCs w:val="22"/>
        </w:rPr>
        <w:t>Note that the above costs on a Bank Holiday may increase</w:t>
      </w:r>
    </w:p>
    <w:p w14:paraId="0562CB0E" w14:textId="77777777" w:rsidR="001E7B9A" w:rsidRPr="00131102" w:rsidRDefault="001E7B9A" w:rsidP="00473212">
      <w:pPr>
        <w:jc w:val="both"/>
        <w:rPr>
          <w:rFonts w:asciiTheme="minorHAnsi" w:hAnsiTheme="minorHAnsi" w:cstheme="minorHAnsi"/>
          <w:sz w:val="22"/>
          <w:szCs w:val="22"/>
        </w:rPr>
      </w:pPr>
    </w:p>
    <w:p w14:paraId="34CE0A41" w14:textId="77777777" w:rsidR="005B2607" w:rsidRPr="00131102" w:rsidRDefault="005B2607" w:rsidP="00473212">
      <w:pPr>
        <w:jc w:val="both"/>
        <w:rPr>
          <w:rFonts w:asciiTheme="minorHAnsi" w:hAnsiTheme="minorHAnsi" w:cstheme="minorHAnsi"/>
          <w:b/>
          <w:bCs/>
          <w:sz w:val="22"/>
          <w:szCs w:val="22"/>
        </w:rPr>
      </w:pPr>
    </w:p>
    <w:p w14:paraId="51595279" w14:textId="77777777" w:rsidR="00FC6A47" w:rsidRPr="00131102" w:rsidRDefault="00FC6A47" w:rsidP="00473212">
      <w:pPr>
        <w:jc w:val="both"/>
        <w:rPr>
          <w:rFonts w:asciiTheme="minorHAnsi" w:hAnsiTheme="minorHAnsi" w:cstheme="minorHAnsi"/>
          <w:b/>
          <w:bCs/>
          <w:sz w:val="22"/>
          <w:szCs w:val="22"/>
        </w:rPr>
      </w:pPr>
      <w:r w:rsidRPr="00131102">
        <w:rPr>
          <w:rFonts w:asciiTheme="minorHAnsi" w:hAnsiTheme="minorHAnsi" w:cstheme="minorHAnsi"/>
          <w:b/>
          <w:bCs/>
          <w:sz w:val="22"/>
          <w:szCs w:val="22"/>
        </w:rPr>
        <w:t>Catering</w:t>
      </w:r>
    </w:p>
    <w:p w14:paraId="48E215AE" w14:textId="036BDF96" w:rsidR="00FC6A47" w:rsidRPr="00131102" w:rsidRDefault="00FC6A47" w:rsidP="00473212">
      <w:pPr>
        <w:numPr>
          <w:ilvl w:val="0"/>
          <w:numId w:val="21"/>
        </w:numPr>
        <w:tabs>
          <w:tab w:val="clear" w:pos="170"/>
        </w:tabs>
        <w:spacing w:line="276"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lastRenderedPageBreak/>
        <w:t xml:space="preserve">EAYC hall has a fully functional kosher kitchen. The kitchen can only be used for by </w:t>
      </w:r>
      <w:proofErr w:type="spellStart"/>
      <w:r w:rsidRPr="00131102">
        <w:rPr>
          <w:rFonts w:asciiTheme="minorHAnsi" w:hAnsiTheme="minorHAnsi" w:cstheme="minorHAnsi"/>
          <w:sz w:val="22"/>
          <w:szCs w:val="22"/>
        </w:rPr>
        <w:t>Kedassia</w:t>
      </w:r>
      <w:proofErr w:type="spellEnd"/>
      <w:r w:rsidRPr="00131102">
        <w:rPr>
          <w:rFonts w:asciiTheme="minorHAnsi" w:hAnsiTheme="minorHAnsi" w:cstheme="minorHAnsi"/>
          <w:sz w:val="22"/>
          <w:szCs w:val="22"/>
        </w:rPr>
        <w:t>, London Beth Din and Federation Beth Din caterers</w:t>
      </w:r>
      <w:r w:rsidR="00F36506" w:rsidRPr="00131102">
        <w:rPr>
          <w:rFonts w:asciiTheme="minorHAnsi" w:hAnsiTheme="minorHAnsi" w:cstheme="minorHAnsi"/>
          <w:sz w:val="22"/>
          <w:szCs w:val="22"/>
        </w:rPr>
        <w:t>.</w:t>
      </w:r>
    </w:p>
    <w:p w14:paraId="24D34FF9" w14:textId="77777777" w:rsidR="00FC6A47" w:rsidRPr="00131102" w:rsidRDefault="00FC6A47" w:rsidP="00473212">
      <w:pPr>
        <w:numPr>
          <w:ilvl w:val="0"/>
          <w:numId w:val="21"/>
        </w:numPr>
        <w:tabs>
          <w:tab w:val="clear" w:pos="170"/>
        </w:tabs>
        <w:spacing w:line="276"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A </w:t>
      </w:r>
      <w:r w:rsidRPr="00131102">
        <w:rPr>
          <w:rFonts w:asciiTheme="minorHAnsi" w:hAnsiTheme="minorHAnsi" w:cstheme="minorHAnsi"/>
          <w:i/>
          <w:sz w:val="22"/>
          <w:szCs w:val="22"/>
        </w:rPr>
        <w:t>shomer</w:t>
      </w:r>
      <w:r w:rsidRPr="00131102">
        <w:rPr>
          <w:rFonts w:asciiTheme="minorHAnsi" w:hAnsiTheme="minorHAnsi" w:cstheme="minorHAnsi"/>
          <w:sz w:val="22"/>
          <w:szCs w:val="22"/>
        </w:rPr>
        <w:t xml:space="preserve"> is required for every function where the kitchen is being used. EAYC will book a shomer for “take-away” events</w:t>
      </w:r>
      <w:r w:rsidR="000D6630" w:rsidRPr="00131102">
        <w:rPr>
          <w:rFonts w:asciiTheme="minorHAnsi" w:hAnsiTheme="minorHAnsi" w:cstheme="minorHAnsi"/>
          <w:sz w:val="22"/>
          <w:szCs w:val="22"/>
        </w:rPr>
        <w:t xml:space="preserve"> and for events </w:t>
      </w:r>
      <w:r w:rsidRPr="00131102">
        <w:rPr>
          <w:rFonts w:asciiTheme="minorHAnsi" w:hAnsiTheme="minorHAnsi" w:cstheme="minorHAnsi"/>
          <w:sz w:val="22"/>
          <w:szCs w:val="22"/>
        </w:rPr>
        <w:t>where a caterer’s shomer is not present.</w:t>
      </w:r>
    </w:p>
    <w:p w14:paraId="62EBF3C5" w14:textId="77777777" w:rsidR="00FC6A47" w:rsidRPr="00131102" w:rsidRDefault="00FC6A47" w:rsidP="00473212">
      <w:pPr>
        <w:jc w:val="both"/>
        <w:rPr>
          <w:rFonts w:asciiTheme="minorHAnsi" w:hAnsiTheme="minorHAnsi" w:cstheme="minorHAnsi"/>
          <w:bCs/>
          <w:sz w:val="22"/>
          <w:szCs w:val="22"/>
        </w:rPr>
      </w:pPr>
    </w:p>
    <w:p w14:paraId="6D98A12B" w14:textId="77777777" w:rsidR="005B2607" w:rsidRPr="00131102" w:rsidRDefault="005B2607" w:rsidP="00473212">
      <w:pPr>
        <w:jc w:val="both"/>
        <w:rPr>
          <w:rFonts w:asciiTheme="minorHAnsi" w:hAnsiTheme="minorHAnsi" w:cstheme="minorHAnsi"/>
          <w:b/>
          <w:sz w:val="22"/>
          <w:szCs w:val="22"/>
        </w:rPr>
      </w:pPr>
    </w:p>
    <w:p w14:paraId="2946DB82" w14:textId="77777777" w:rsidR="005B2607" w:rsidRPr="00131102" w:rsidRDefault="005B2607" w:rsidP="00473212">
      <w:pPr>
        <w:jc w:val="both"/>
        <w:rPr>
          <w:rFonts w:asciiTheme="minorHAnsi" w:hAnsiTheme="minorHAnsi" w:cstheme="minorHAnsi"/>
          <w:b/>
          <w:sz w:val="22"/>
          <w:szCs w:val="22"/>
        </w:rPr>
      </w:pPr>
    </w:p>
    <w:p w14:paraId="2CAE3255" w14:textId="77777777" w:rsidR="00FC6A47" w:rsidRPr="00131102" w:rsidRDefault="00FC6A47" w:rsidP="00473212">
      <w:pPr>
        <w:jc w:val="both"/>
        <w:rPr>
          <w:rFonts w:asciiTheme="minorHAnsi" w:hAnsiTheme="minorHAnsi" w:cstheme="minorHAnsi"/>
          <w:b/>
          <w:sz w:val="22"/>
          <w:szCs w:val="22"/>
        </w:rPr>
      </w:pPr>
      <w:r w:rsidRPr="00131102">
        <w:rPr>
          <w:rFonts w:asciiTheme="minorHAnsi" w:hAnsiTheme="minorHAnsi" w:cstheme="minorHAnsi"/>
          <w:b/>
          <w:sz w:val="22"/>
          <w:szCs w:val="22"/>
        </w:rPr>
        <w:t>Making a booking</w:t>
      </w:r>
    </w:p>
    <w:p w14:paraId="347E1DA4" w14:textId="77777777" w:rsidR="00FC6A47" w:rsidRPr="00131102" w:rsidRDefault="00FC6A47" w:rsidP="00473212">
      <w:pPr>
        <w:jc w:val="both"/>
        <w:rPr>
          <w:rFonts w:asciiTheme="minorHAnsi" w:hAnsiTheme="minorHAnsi" w:cstheme="minorHAnsi"/>
          <w:bCs/>
          <w:sz w:val="22"/>
          <w:szCs w:val="22"/>
        </w:rPr>
      </w:pPr>
      <w:r w:rsidRPr="00131102">
        <w:rPr>
          <w:rFonts w:asciiTheme="minorHAnsi" w:hAnsiTheme="minorHAnsi" w:cstheme="minorHAnsi"/>
          <w:bCs/>
          <w:sz w:val="22"/>
          <w:szCs w:val="22"/>
        </w:rPr>
        <w:t>The following procedure should be used when making a venue booking:</w:t>
      </w:r>
    </w:p>
    <w:p w14:paraId="780FEA36" w14:textId="77777777" w:rsidR="00FC6A47" w:rsidRPr="00131102" w:rsidRDefault="00FC6A47" w:rsidP="00473212">
      <w:pPr>
        <w:numPr>
          <w:ilvl w:val="0"/>
          <w:numId w:val="11"/>
        </w:numPr>
        <w:tabs>
          <w:tab w:val="clear" w:pos="170"/>
        </w:tabs>
        <w:spacing w:line="276" w:lineRule="auto"/>
        <w:jc w:val="both"/>
        <w:rPr>
          <w:rFonts w:asciiTheme="minorHAnsi" w:hAnsiTheme="minorHAnsi" w:cstheme="minorHAnsi"/>
          <w:bCs/>
          <w:sz w:val="22"/>
          <w:szCs w:val="22"/>
        </w:rPr>
      </w:pPr>
      <w:r w:rsidRPr="00131102">
        <w:rPr>
          <w:rFonts w:asciiTheme="minorHAnsi" w:hAnsiTheme="minorHAnsi" w:cstheme="minorHAnsi"/>
          <w:bCs/>
          <w:sz w:val="22"/>
          <w:szCs w:val="22"/>
        </w:rPr>
        <w:t>Contact the EAYC office to discuss your arrangements, check availability and visit the site.</w:t>
      </w:r>
    </w:p>
    <w:p w14:paraId="5E06C520" w14:textId="77777777" w:rsidR="00FC6A47" w:rsidRPr="00131102" w:rsidRDefault="00FC6A47" w:rsidP="00473212">
      <w:pPr>
        <w:numPr>
          <w:ilvl w:val="0"/>
          <w:numId w:val="11"/>
        </w:numPr>
        <w:tabs>
          <w:tab w:val="clear" w:pos="170"/>
        </w:tabs>
        <w:spacing w:line="276" w:lineRule="auto"/>
        <w:jc w:val="both"/>
        <w:rPr>
          <w:rFonts w:asciiTheme="minorHAnsi" w:hAnsiTheme="minorHAnsi" w:cstheme="minorHAnsi"/>
          <w:bCs/>
          <w:sz w:val="22"/>
          <w:szCs w:val="22"/>
        </w:rPr>
      </w:pPr>
      <w:r w:rsidRPr="00131102">
        <w:rPr>
          <w:rFonts w:asciiTheme="minorHAnsi" w:hAnsiTheme="minorHAnsi" w:cstheme="minorHAnsi"/>
          <w:bCs/>
          <w:sz w:val="22"/>
          <w:szCs w:val="22"/>
        </w:rPr>
        <w:t>Complete and return the event booking form together with the deposit. By signing the event booking form you are agreeing to the Standard Terms of Use.</w:t>
      </w:r>
    </w:p>
    <w:p w14:paraId="3264CB0F" w14:textId="77777777" w:rsidR="00E446BE" w:rsidRPr="00131102" w:rsidRDefault="00FC6A47" w:rsidP="00473212">
      <w:pPr>
        <w:numPr>
          <w:ilvl w:val="0"/>
          <w:numId w:val="11"/>
        </w:numPr>
        <w:tabs>
          <w:tab w:val="clear" w:pos="170"/>
        </w:tabs>
        <w:spacing w:line="276" w:lineRule="auto"/>
        <w:jc w:val="both"/>
        <w:rPr>
          <w:rFonts w:asciiTheme="minorHAnsi" w:hAnsiTheme="minorHAnsi" w:cstheme="minorHAnsi"/>
          <w:bCs/>
          <w:sz w:val="22"/>
          <w:szCs w:val="22"/>
        </w:rPr>
      </w:pPr>
      <w:r w:rsidRPr="00131102">
        <w:rPr>
          <w:rFonts w:asciiTheme="minorHAnsi" w:hAnsiTheme="minorHAnsi" w:cstheme="minorHAnsi"/>
          <w:bCs/>
          <w:sz w:val="22"/>
          <w:szCs w:val="22"/>
        </w:rPr>
        <w:t xml:space="preserve">The shul will send you a letter confirming your booking. The letter contains contact details for the designated event </w:t>
      </w:r>
      <w:r w:rsidR="000D6630" w:rsidRPr="00131102">
        <w:rPr>
          <w:rFonts w:asciiTheme="minorHAnsi" w:hAnsiTheme="minorHAnsi" w:cstheme="minorHAnsi"/>
          <w:bCs/>
          <w:sz w:val="22"/>
          <w:szCs w:val="22"/>
        </w:rPr>
        <w:t>manager</w:t>
      </w:r>
      <w:r w:rsidRPr="00131102">
        <w:rPr>
          <w:rFonts w:asciiTheme="minorHAnsi" w:hAnsiTheme="minorHAnsi" w:cstheme="minorHAnsi"/>
          <w:bCs/>
          <w:sz w:val="22"/>
          <w:szCs w:val="22"/>
        </w:rPr>
        <w:t xml:space="preserve">. The </w:t>
      </w:r>
      <w:r w:rsidR="000D6630" w:rsidRPr="00131102">
        <w:rPr>
          <w:rFonts w:asciiTheme="minorHAnsi" w:hAnsiTheme="minorHAnsi" w:cstheme="minorHAnsi"/>
          <w:bCs/>
          <w:sz w:val="22"/>
          <w:szCs w:val="22"/>
        </w:rPr>
        <w:t>shul’s</w:t>
      </w:r>
      <w:r w:rsidRPr="00131102">
        <w:rPr>
          <w:rFonts w:asciiTheme="minorHAnsi" w:hAnsiTheme="minorHAnsi" w:cstheme="minorHAnsi"/>
          <w:bCs/>
          <w:sz w:val="22"/>
          <w:szCs w:val="22"/>
        </w:rPr>
        <w:t xml:space="preserve"> event </w:t>
      </w:r>
      <w:r w:rsidR="000D6630" w:rsidRPr="00131102">
        <w:rPr>
          <w:rFonts w:asciiTheme="minorHAnsi" w:hAnsiTheme="minorHAnsi" w:cstheme="minorHAnsi"/>
          <w:bCs/>
          <w:sz w:val="22"/>
          <w:szCs w:val="22"/>
        </w:rPr>
        <w:t xml:space="preserve">manager </w:t>
      </w:r>
      <w:r w:rsidRPr="00131102">
        <w:rPr>
          <w:rFonts w:asciiTheme="minorHAnsi" w:hAnsiTheme="minorHAnsi" w:cstheme="minorHAnsi"/>
          <w:bCs/>
          <w:sz w:val="22"/>
          <w:szCs w:val="22"/>
        </w:rPr>
        <w:t xml:space="preserve">will be in contact with you to discuss and confirm your arrangements. </w:t>
      </w:r>
    </w:p>
    <w:p w14:paraId="5997CC1D" w14:textId="77777777" w:rsidR="003E098A" w:rsidRPr="00131102" w:rsidRDefault="003E098A" w:rsidP="00473212">
      <w:pPr>
        <w:jc w:val="both"/>
        <w:rPr>
          <w:rFonts w:asciiTheme="minorHAnsi" w:hAnsiTheme="minorHAnsi" w:cstheme="minorHAnsi"/>
          <w:b/>
          <w:sz w:val="22"/>
          <w:szCs w:val="22"/>
        </w:rPr>
      </w:pPr>
    </w:p>
    <w:p w14:paraId="110FFD37" w14:textId="77777777" w:rsidR="003E098A" w:rsidRPr="00131102" w:rsidRDefault="003E098A" w:rsidP="00473212">
      <w:pPr>
        <w:jc w:val="both"/>
        <w:rPr>
          <w:rFonts w:asciiTheme="minorHAnsi" w:hAnsiTheme="minorHAnsi" w:cstheme="minorHAnsi"/>
          <w:b/>
          <w:sz w:val="22"/>
          <w:szCs w:val="22"/>
        </w:rPr>
      </w:pPr>
    </w:p>
    <w:p w14:paraId="6B699379" w14:textId="77777777" w:rsidR="003E098A" w:rsidRPr="00131102" w:rsidRDefault="003E098A" w:rsidP="00473212">
      <w:pPr>
        <w:jc w:val="both"/>
        <w:rPr>
          <w:rFonts w:asciiTheme="minorHAnsi" w:hAnsiTheme="minorHAnsi" w:cstheme="minorHAnsi"/>
          <w:b/>
          <w:sz w:val="22"/>
          <w:szCs w:val="22"/>
        </w:rPr>
      </w:pPr>
    </w:p>
    <w:p w14:paraId="3FE9F23F" w14:textId="77777777" w:rsidR="003E098A" w:rsidRPr="00131102" w:rsidRDefault="003E098A" w:rsidP="00473212">
      <w:pPr>
        <w:jc w:val="both"/>
        <w:rPr>
          <w:rFonts w:asciiTheme="minorHAnsi" w:hAnsiTheme="minorHAnsi" w:cstheme="minorHAnsi"/>
          <w:b/>
          <w:sz w:val="22"/>
          <w:szCs w:val="22"/>
        </w:rPr>
      </w:pPr>
    </w:p>
    <w:p w14:paraId="1F72F646" w14:textId="77777777" w:rsidR="003E098A" w:rsidRPr="00131102" w:rsidRDefault="003E098A" w:rsidP="00473212">
      <w:pPr>
        <w:jc w:val="both"/>
        <w:rPr>
          <w:rFonts w:asciiTheme="minorHAnsi" w:hAnsiTheme="minorHAnsi" w:cstheme="minorHAnsi"/>
          <w:b/>
          <w:sz w:val="22"/>
          <w:szCs w:val="22"/>
        </w:rPr>
      </w:pPr>
    </w:p>
    <w:p w14:paraId="08CE6F91" w14:textId="77777777" w:rsidR="003E098A" w:rsidRPr="00131102" w:rsidRDefault="003E098A" w:rsidP="00473212">
      <w:pPr>
        <w:jc w:val="both"/>
        <w:rPr>
          <w:rFonts w:asciiTheme="minorHAnsi" w:hAnsiTheme="minorHAnsi" w:cstheme="minorHAnsi"/>
          <w:b/>
          <w:sz w:val="22"/>
          <w:szCs w:val="22"/>
        </w:rPr>
      </w:pPr>
    </w:p>
    <w:p w14:paraId="11043035" w14:textId="77777777" w:rsidR="00F94D24" w:rsidRPr="00131102" w:rsidRDefault="00F94D24" w:rsidP="00473212">
      <w:pPr>
        <w:jc w:val="both"/>
        <w:rPr>
          <w:rFonts w:asciiTheme="minorHAnsi" w:hAnsiTheme="minorHAnsi" w:cstheme="minorHAnsi"/>
          <w:b/>
          <w:sz w:val="22"/>
          <w:szCs w:val="22"/>
        </w:rPr>
      </w:pPr>
      <w:r w:rsidRPr="00131102">
        <w:rPr>
          <w:rFonts w:asciiTheme="minorHAnsi" w:hAnsiTheme="minorHAnsi" w:cstheme="minorHAnsi"/>
          <w:b/>
          <w:sz w:val="22"/>
          <w:szCs w:val="22"/>
        </w:rPr>
        <w:t>Room configuration options</w:t>
      </w:r>
    </w:p>
    <w:p w14:paraId="61CDCEAD" w14:textId="77777777" w:rsidR="00F94D24" w:rsidRPr="00131102" w:rsidRDefault="00F94D24" w:rsidP="00473212">
      <w:pPr>
        <w:jc w:val="both"/>
        <w:rPr>
          <w:rFonts w:asciiTheme="minorHAnsi" w:hAnsiTheme="minorHAnsi" w:cstheme="minorHAnsi"/>
          <w:bCs/>
          <w:sz w:val="22"/>
          <w:szCs w:val="22"/>
        </w:rPr>
      </w:pPr>
    </w:p>
    <w:p w14:paraId="7010CDFC" w14:textId="77777777" w:rsidR="00D405B9" w:rsidRPr="00131102" w:rsidRDefault="00F94D24" w:rsidP="00473212">
      <w:pPr>
        <w:jc w:val="both"/>
        <w:rPr>
          <w:rFonts w:asciiTheme="minorHAnsi" w:hAnsiTheme="minorHAnsi" w:cstheme="minorHAnsi"/>
          <w:sz w:val="22"/>
          <w:szCs w:val="22"/>
        </w:rPr>
      </w:pPr>
      <w:r w:rsidRPr="00131102">
        <w:rPr>
          <w:rFonts w:asciiTheme="minorHAnsi" w:hAnsiTheme="minorHAnsi" w:cstheme="minorHAnsi"/>
          <w:sz w:val="22"/>
          <w:szCs w:val="22"/>
        </w:rPr>
        <w:t>The hall</w:t>
      </w:r>
      <w:r w:rsidR="00D405B9" w:rsidRPr="00131102">
        <w:rPr>
          <w:rFonts w:asciiTheme="minorHAnsi" w:hAnsiTheme="minorHAnsi" w:cstheme="minorHAnsi"/>
          <w:sz w:val="22"/>
          <w:szCs w:val="22"/>
        </w:rPr>
        <w:t>s can be used flexibly and allow</w:t>
      </w:r>
      <w:r w:rsidRPr="00131102">
        <w:rPr>
          <w:rFonts w:asciiTheme="minorHAnsi" w:hAnsiTheme="minorHAnsi" w:cstheme="minorHAnsi"/>
          <w:sz w:val="22"/>
          <w:szCs w:val="22"/>
        </w:rPr>
        <w:t xml:space="preserve"> a range of different configurati</w:t>
      </w:r>
      <w:r w:rsidR="00D405B9" w:rsidRPr="00131102">
        <w:rPr>
          <w:rFonts w:asciiTheme="minorHAnsi" w:hAnsiTheme="minorHAnsi" w:cstheme="minorHAnsi"/>
          <w:sz w:val="22"/>
          <w:szCs w:val="22"/>
        </w:rPr>
        <w:t xml:space="preserve">on options. </w:t>
      </w:r>
    </w:p>
    <w:p w14:paraId="6BB9E253" w14:textId="77777777" w:rsidR="00D405B9" w:rsidRPr="00131102" w:rsidRDefault="00D405B9" w:rsidP="00473212">
      <w:pPr>
        <w:jc w:val="both"/>
        <w:rPr>
          <w:rFonts w:asciiTheme="minorHAnsi" w:hAnsiTheme="minorHAnsi" w:cstheme="minorHAnsi"/>
          <w:sz w:val="22"/>
          <w:szCs w:val="22"/>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626"/>
        <w:gridCol w:w="2516"/>
        <w:gridCol w:w="2181"/>
      </w:tblGrid>
      <w:tr w:rsidR="001E0E6A" w:rsidRPr="00131102" w14:paraId="64BFD31C" w14:textId="77777777" w:rsidTr="00607F5B">
        <w:tc>
          <w:tcPr>
            <w:tcW w:w="3686" w:type="dxa"/>
            <w:shd w:val="clear" w:color="auto" w:fill="auto"/>
          </w:tcPr>
          <w:p w14:paraId="23DE523C" w14:textId="77777777" w:rsidR="00D405B9" w:rsidRPr="00131102" w:rsidRDefault="00D405B9" w:rsidP="00473212">
            <w:pPr>
              <w:spacing w:line="260" w:lineRule="exact"/>
              <w:jc w:val="both"/>
              <w:rPr>
                <w:rFonts w:asciiTheme="minorHAnsi" w:hAnsiTheme="minorHAnsi" w:cstheme="minorHAnsi"/>
                <w:sz w:val="22"/>
                <w:szCs w:val="22"/>
              </w:rPr>
            </w:pPr>
          </w:p>
        </w:tc>
        <w:tc>
          <w:tcPr>
            <w:tcW w:w="2551" w:type="dxa"/>
            <w:shd w:val="clear" w:color="auto" w:fill="auto"/>
          </w:tcPr>
          <w:p w14:paraId="5B09A994" w14:textId="77777777" w:rsidR="00D405B9" w:rsidRPr="00131102" w:rsidRDefault="00D405B9"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Jacqueline Donoff Hall</w:t>
            </w:r>
          </w:p>
        </w:tc>
        <w:tc>
          <w:tcPr>
            <w:tcW w:w="2210" w:type="dxa"/>
            <w:shd w:val="clear" w:color="auto" w:fill="auto"/>
          </w:tcPr>
          <w:p w14:paraId="5035D20B" w14:textId="77777777" w:rsidR="00D405B9" w:rsidRPr="00131102" w:rsidRDefault="00D405B9"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Main Davening Area</w:t>
            </w:r>
          </w:p>
        </w:tc>
      </w:tr>
      <w:tr w:rsidR="001E0E6A" w:rsidRPr="00131102" w14:paraId="4D533AD6" w14:textId="77777777" w:rsidTr="00607F5B">
        <w:tc>
          <w:tcPr>
            <w:tcW w:w="3686" w:type="dxa"/>
            <w:shd w:val="clear" w:color="auto" w:fill="auto"/>
          </w:tcPr>
          <w:p w14:paraId="55AB304C" w14:textId="77777777" w:rsidR="00D405B9"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Room s</w:t>
            </w:r>
            <w:r w:rsidR="00D405B9" w:rsidRPr="00131102">
              <w:rPr>
                <w:rFonts w:asciiTheme="minorHAnsi" w:hAnsiTheme="minorHAnsi" w:cstheme="minorHAnsi"/>
                <w:sz w:val="22"/>
                <w:szCs w:val="22"/>
              </w:rPr>
              <w:t>ize</w:t>
            </w:r>
          </w:p>
        </w:tc>
        <w:tc>
          <w:tcPr>
            <w:tcW w:w="2551" w:type="dxa"/>
            <w:shd w:val="clear" w:color="auto" w:fill="auto"/>
          </w:tcPr>
          <w:p w14:paraId="28BE1A19" w14:textId="77777777" w:rsidR="00D405B9" w:rsidRPr="00131102" w:rsidRDefault="00D405B9"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12m x 11m</w:t>
            </w:r>
          </w:p>
        </w:tc>
        <w:tc>
          <w:tcPr>
            <w:tcW w:w="2210" w:type="dxa"/>
            <w:shd w:val="clear" w:color="auto" w:fill="auto"/>
          </w:tcPr>
          <w:p w14:paraId="527D3F43" w14:textId="77777777" w:rsidR="00D405B9" w:rsidRPr="00131102" w:rsidRDefault="00D405B9"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19m x 7m</w:t>
            </w:r>
          </w:p>
        </w:tc>
      </w:tr>
      <w:tr w:rsidR="001E0E6A" w:rsidRPr="00131102" w14:paraId="2E042FFE" w14:textId="77777777" w:rsidTr="00607F5B">
        <w:tc>
          <w:tcPr>
            <w:tcW w:w="3686" w:type="dxa"/>
            <w:shd w:val="clear" w:color="auto" w:fill="auto"/>
          </w:tcPr>
          <w:p w14:paraId="6E4727C0"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Banquet Style (round tables)</w:t>
            </w:r>
          </w:p>
        </w:tc>
        <w:tc>
          <w:tcPr>
            <w:tcW w:w="2551" w:type="dxa"/>
            <w:shd w:val="clear" w:color="auto" w:fill="auto"/>
          </w:tcPr>
          <w:p w14:paraId="0FDF8057"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120 people</w:t>
            </w:r>
          </w:p>
        </w:tc>
        <w:tc>
          <w:tcPr>
            <w:tcW w:w="2210" w:type="dxa"/>
            <w:shd w:val="clear" w:color="auto" w:fill="auto"/>
          </w:tcPr>
          <w:p w14:paraId="7D80226A"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120 people</w:t>
            </w:r>
          </w:p>
        </w:tc>
      </w:tr>
      <w:tr w:rsidR="001E0E6A" w:rsidRPr="00131102" w14:paraId="4010CC80" w14:textId="77777777" w:rsidTr="00607F5B">
        <w:tc>
          <w:tcPr>
            <w:tcW w:w="3686" w:type="dxa"/>
            <w:shd w:val="clear" w:color="auto" w:fill="auto"/>
          </w:tcPr>
          <w:p w14:paraId="6A65FC77"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Reception without tables</w:t>
            </w:r>
          </w:p>
        </w:tc>
        <w:tc>
          <w:tcPr>
            <w:tcW w:w="2551" w:type="dxa"/>
            <w:shd w:val="clear" w:color="auto" w:fill="auto"/>
          </w:tcPr>
          <w:p w14:paraId="1ED14EA5"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250 people</w:t>
            </w:r>
          </w:p>
        </w:tc>
        <w:tc>
          <w:tcPr>
            <w:tcW w:w="2210" w:type="dxa"/>
            <w:shd w:val="clear" w:color="auto" w:fill="auto"/>
          </w:tcPr>
          <w:p w14:paraId="4CA04024" w14:textId="77777777" w:rsidR="00A71DE6" w:rsidRPr="00131102" w:rsidRDefault="001E0DEC"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n/a</w:t>
            </w:r>
            <w:r w:rsidR="00033FAA" w:rsidRPr="00131102">
              <w:rPr>
                <w:rFonts w:asciiTheme="minorHAnsi" w:hAnsiTheme="minorHAnsi" w:cstheme="minorHAnsi"/>
                <w:sz w:val="22"/>
                <w:szCs w:val="22"/>
              </w:rPr>
              <w:t>*</w:t>
            </w:r>
          </w:p>
        </w:tc>
      </w:tr>
      <w:tr w:rsidR="001E0E6A" w:rsidRPr="00131102" w14:paraId="285DD248" w14:textId="77777777" w:rsidTr="00607F5B">
        <w:tc>
          <w:tcPr>
            <w:tcW w:w="3686" w:type="dxa"/>
            <w:shd w:val="clear" w:color="auto" w:fill="auto"/>
          </w:tcPr>
          <w:p w14:paraId="1A82F48A"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Reception with 6 rectangular tables</w:t>
            </w:r>
          </w:p>
        </w:tc>
        <w:tc>
          <w:tcPr>
            <w:tcW w:w="2551" w:type="dxa"/>
            <w:shd w:val="clear" w:color="auto" w:fill="auto"/>
          </w:tcPr>
          <w:p w14:paraId="6591F3E8"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200 people</w:t>
            </w:r>
          </w:p>
        </w:tc>
        <w:tc>
          <w:tcPr>
            <w:tcW w:w="2210" w:type="dxa"/>
            <w:shd w:val="clear" w:color="auto" w:fill="auto"/>
          </w:tcPr>
          <w:p w14:paraId="5942770A" w14:textId="77777777" w:rsidR="00A71DE6" w:rsidRPr="00131102" w:rsidRDefault="001E0DEC"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n/a</w:t>
            </w:r>
            <w:r w:rsidR="00033FAA" w:rsidRPr="00131102">
              <w:rPr>
                <w:rFonts w:asciiTheme="minorHAnsi" w:hAnsiTheme="minorHAnsi" w:cstheme="minorHAnsi"/>
                <w:sz w:val="22"/>
                <w:szCs w:val="22"/>
              </w:rPr>
              <w:t>*</w:t>
            </w:r>
          </w:p>
        </w:tc>
      </w:tr>
      <w:tr w:rsidR="001E0E6A" w:rsidRPr="00131102" w14:paraId="6033B0EA" w14:textId="77777777" w:rsidTr="00607F5B">
        <w:tc>
          <w:tcPr>
            <w:tcW w:w="3686" w:type="dxa"/>
            <w:shd w:val="clear" w:color="auto" w:fill="auto"/>
            <w:vAlign w:val="center"/>
          </w:tcPr>
          <w:p w14:paraId="0D336B01"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Theatre Style - Spacious Rows</w:t>
            </w:r>
          </w:p>
        </w:tc>
        <w:tc>
          <w:tcPr>
            <w:tcW w:w="2551" w:type="dxa"/>
            <w:shd w:val="clear" w:color="auto" w:fill="auto"/>
          </w:tcPr>
          <w:p w14:paraId="7F666D9E"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150 people</w:t>
            </w:r>
          </w:p>
        </w:tc>
        <w:tc>
          <w:tcPr>
            <w:tcW w:w="2210" w:type="dxa"/>
            <w:shd w:val="clear" w:color="auto" w:fill="auto"/>
          </w:tcPr>
          <w:p w14:paraId="69C484A9" w14:textId="77777777" w:rsidR="00A71DE6" w:rsidRPr="00131102" w:rsidRDefault="00A71DE6" w:rsidP="00473212">
            <w:pPr>
              <w:spacing w:line="260" w:lineRule="exact"/>
              <w:jc w:val="both"/>
              <w:rPr>
                <w:rFonts w:asciiTheme="minorHAnsi" w:hAnsiTheme="minorHAnsi" w:cstheme="minorHAnsi"/>
                <w:sz w:val="22"/>
                <w:szCs w:val="22"/>
              </w:rPr>
            </w:pPr>
            <w:r w:rsidRPr="00131102">
              <w:rPr>
                <w:rFonts w:asciiTheme="minorHAnsi" w:hAnsiTheme="minorHAnsi" w:cstheme="minorHAnsi"/>
                <w:sz w:val="22"/>
                <w:szCs w:val="22"/>
              </w:rPr>
              <w:t>150 people</w:t>
            </w:r>
          </w:p>
        </w:tc>
      </w:tr>
    </w:tbl>
    <w:p w14:paraId="62A167D8" w14:textId="77777777" w:rsidR="00D405B9" w:rsidRPr="00131102" w:rsidRDefault="00033FAA" w:rsidP="00473212">
      <w:pPr>
        <w:jc w:val="both"/>
        <w:rPr>
          <w:rFonts w:asciiTheme="minorHAnsi" w:hAnsiTheme="minorHAnsi" w:cstheme="minorHAnsi"/>
          <w:sz w:val="22"/>
          <w:szCs w:val="22"/>
        </w:rPr>
      </w:pPr>
      <w:r w:rsidRPr="00131102">
        <w:rPr>
          <w:rFonts w:asciiTheme="minorHAnsi" w:hAnsiTheme="minorHAnsi" w:cstheme="minorHAnsi"/>
          <w:sz w:val="22"/>
          <w:szCs w:val="22"/>
        </w:rPr>
        <w:t>* Note: No standing receptions can be held in the Main Davening Area</w:t>
      </w:r>
    </w:p>
    <w:p w14:paraId="52E56223" w14:textId="77777777" w:rsidR="00D405B9" w:rsidRPr="00131102" w:rsidRDefault="00D405B9" w:rsidP="00473212">
      <w:pPr>
        <w:jc w:val="both"/>
        <w:rPr>
          <w:rStyle w:val="Strong"/>
          <w:rFonts w:asciiTheme="minorHAnsi" w:hAnsiTheme="minorHAnsi" w:cstheme="minorHAnsi"/>
          <w:b w:val="0"/>
          <w:bCs w:val="0"/>
          <w:sz w:val="22"/>
          <w:szCs w:val="22"/>
        </w:rPr>
      </w:pPr>
    </w:p>
    <w:p w14:paraId="42E075B4" w14:textId="77777777" w:rsidR="00F94D24" w:rsidRPr="00131102" w:rsidRDefault="00F94D24" w:rsidP="00473212">
      <w:pPr>
        <w:jc w:val="both"/>
        <w:rPr>
          <w:rStyle w:val="Strong"/>
          <w:rFonts w:asciiTheme="minorHAnsi" w:hAnsiTheme="minorHAnsi" w:cstheme="minorHAnsi"/>
          <w:b w:val="0"/>
          <w:bCs w:val="0"/>
          <w:sz w:val="22"/>
          <w:szCs w:val="22"/>
        </w:rPr>
      </w:pPr>
      <w:r w:rsidRPr="00131102">
        <w:rPr>
          <w:rStyle w:val="Strong"/>
          <w:rFonts w:asciiTheme="minorHAnsi" w:hAnsiTheme="minorHAnsi" w:cstheme="minorHAnsi"/>
          <w:b w:val="0"/>
          <w:bCs w:val="0"/>
          <w:sz w:val="22"/>
          <w:szCs w:val="22"/>
        </w:rPr>
        <w:t>Classic Banquet Style</w:t>
      </w:r>
      <w:r w:rsidRPr="00131102">
        <w:rPr>
          <w:rStyle w:val="Strong"/>
          <w:rFonts w:asciiTheme="minorHAnsi" w:hAnsiTheme="minorHAnsi" w:cstheme="minorHAnsi"/>
          <w:b w:val="0"/>
          <w:bCs w:val="0"/>
          <w:sz w:val="22"/>
          <w:szCs w:val="22"/>
        </w:rPr>
        <w:tab/>
      </w:r>
      <w:r w:rsidRPr="00131102">
        <w:rPr>
          <w:rStyle w:val="Strong"/>
          <w:rFonts w:asciiTheme="minorHAnsi" w:hAnsiTheme="minorHAnsi" w:cstheme="minorHAnsi"/>
          <w:b w:val="0"/>
          <w:bCs w:val="0"/>
          <w:sz w:val="22"/>
          <w:szCs w:val="22"/>
        </w:rPr>
        <w:tab/>
        <w:t>Banquet Style</w:t>
      </w:r>
      <w:r w:rsidRPr="00131102">
        <w:rPr>
          <w:rStyle w:val="Strong"/>
          <w:rFonts w:asciiTheme="minorHAnsi" w:hAnsiTheme="minorHAnsi" w:cstheme="minorHAnsi"/>
          <w:b w:val="0"/>
          <w:bCs w:val="0"/>
          <w:sz w:val="22"/>
          <w:szCs w:val="22"/>
        </w:rPr>
        <w:tab/>
      </w:r>
      <w:r w:rsidRPr="00131102">
        <w:rPr>
          <w:rStyle w:val="Strong"/>
          <w:rFonts w:asciiTheme="minorHAnsi" w:hAnsiTheme="minorHAnsi" w:cstheme="minorHAnsi"/>
          <w:b w:val="0"/>
          <w:bCs w:val="0"/>
          <w:sz w:val="22"/>
          <w:szCs w:val="22"/>
        </w:rPr>
        <w:tab/>
      </w:r>
      <w:r w:rsidRPr="00131102">
        <w:rPr>
          <w:rStyle w:val="Strong"/>
          <w:rFonts w:asciiTheme="minorHAnsi" w:hAnsiTheme="minorHAnsi" w:cstheme="minorHAnsi"/>
          <w:b w:val="0"/>
          <w:bCs w:val="0"/>
          <w:sz w:val="22"/>
          <w:szCs w:val="22"/>
        </w:rPr>
        <w:tab/>
        <w:t>Theatre Style</w:t>
      </w:r>
    </w:p>
    <w:p w14:paraId="59A88A5D" w14:textId="77777777" w:rsidR="00F94D24" w:rsidRPr="00131102" w:rsidRDefault="00E4612C" w:rsidP="00473212">
      <w:pPr>
        <w:jc w:val="both"/>
        <w:rPr>
          <w:rFonts w:asciiTheme="minorHAnsi" w:hAnsiTheme="minorHAnsi" w:cstheme="minorHAnsi"/>
          <w:sz w:val="22"/>
          <w:szCs w:val="22"/>
        </w:rPr>
      </w:pPr>
      <w:r w:rsidRPr="00131102">
        <w:rPr>
          <w:rFonts w:asciiTheme="minorHAnsi" w:hAnsiTheme="minorHAnsi" w:cstheme="minorHAnsi"/>
          <w:noProof/>
          <w:sz w:val="22"/>
          <w:szCs w:val="22"/>
          <w:lang w:eastAsia="en-GB"/>
        </w:rPr>
        <mc:AlternateContent>
          <mc:Choice Requires="wpg">
            <w:drawing>
              <wp:anchor distT="0" distB="0" distL="114300" distR="114300" simplePos="0" relativeHeight="251657216" behindDoc="0" locked="0" layoutInCell="1" allowOverlap="1" wp14:anchorId="206239D4" wp14:editId="07777777">
                <wp:simplePos x="0" y="0"/>
                <wp:positionH relativeFrom="column">
                  <wp:posOffset>3474720</wp:posOffset>
                </wp:positionH>
                <wp:positionV relativeFrom="paragraph">
                  <wp:posOffset>153670</wp:posOffset>
                </wp:positionV>
                <wp:extent cx="1209040" cy="833120"/>
                <wp:effectExtent l="9525" t="5080" r="10160" b="9525"/>
                <wp:wrapNone/>
                <wp:docPr id="275"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040" cy="833120"/>
                          <a:chOff x="7819" y="7610"/>
                          <a:chExt cx="2864" cy="1867"/>
                        </a:xfrm>
                      </wpg:grpSpPr>
                      <wpg:grpSp>
                        <wpg:cNvPr id="276" name="Group 245"/>
                        <wpg:cNvGrpSpPr>
                          <a:grpSpLocks/>
                        </wpg:cNvGrpSpPr>
                        <wpg:grpSpPr bwMode="auto">
                          <a:xfrm>
                            <a:off x="8387" y="7610"/>
                            <a:ext cx="1669" cy="340"/>
                            <a:chOff x="8491" y="7418"/>
                            <a:chExt cx="1669" cy="340"/>
                          </a:xfrm>
                        </wpg:grpSpPr>
                        <wps:wsp>
                          <wps:cNvPr id="277" name="Rectangle 246"/>
                          <wps:cNvSpPr>
                            <a:spLocks noChangeArrowheads="1"/>
                          </wps:cNvSpPr>
                          <wps:spPr bwMode="auto">
                            <a:xfrm>
                              <a:off x="8491" y="7418"/>
                              <a:ext cx="1669" cy="340"/>
                            </a:xfrm>
                            <a:prstGeom prst="rect">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s:wsp>
                          <wps:cNvPr id="278" name="Text Box 247"/>
                          <wps:cNvSpPr txBox="1">
                            <a:spLocks noChangeArrowheads="1"/>
                          </wps:cNvSpPr>
                          <wps:spPr bwMode="auto">
                            <a:xfrm>
                              <a:off x="9016" y="7464"/>
                              <a:ext cx="667" cy="255"/>
                            </a:xfrm>
                            <a:prstGeom prst="rect">
                              <a:avLst/>
                            </a:prstGeom>
                            <a:noFill/>
                            <a:ln>
                              <a:noFill/>
                            </a:ln>
                            <a:effectLst/>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lgn="ctr">
                                  <a:solidFill>
                                    <a:srgbClr val="969696"/>
                                  </a:solidFill>
                                  <a:miter lim="800000"/>
                                  <a:headEnd/>
                                  <a:tailEnd/>
                                </a14:hiddenLine>
                              </a:ext>
                              <a:ext uri="{AF507438-7753-43E0-B8FC-AC1667EBCBE1}">
                                <a14:hiddenEffects xmlns:a14="http://schemas.microsoft.com/office/drawing/2010/main">
                                  <a:effectLst/>
                                </a14:hiddenEffects>
                              </a:ext>
                            </a:extLst>
                          </wps:spPr>
                          <wps:txbx>
                            <w:txbxContent>
                              <w:p w14:paraId="1FE7A217" w14:textId="77777777" w:rsidR="008770AF" w:rsidRPr="00E508F2" w:rsidRDefault="008770AF" w:rsidP="00F94D24">
                                <w:pPr>
                                  <w:jc w:val="center"/>
                                  <w:rPr>
                                    <w:sz w:val="16"/>
                                    <w:szCs w:val="16"/>
                                  </w:rPr>
                                </w:pPr>
                                <w:r w:rsidRPr="00E508F2">
                                  <w:rPr>
                                    <w:sz w:val="16"/>
                                    <w:szCs w:val="16"/>
                                  </w:rPr>
                                  <w:t>Stage</w:t>
                                </w:r>
                              </w:p>
                            </w:txbxContent>
                          </wps:txbx>
                          <wps:bodyPr rot="0" vert="horz" wrap="square" lIns="0" tIns="0" rIns="0" bIns="0" anchor="t" anchorCtr="0" upright="1">
                            <a:noAutofit/>
                          </wps:bodyPr>
                        </wps:wsp>
                      </wpg:grpSp>
                      <wpg:grpSp>
                        <wpg:cNvPr id="279" name="Group 248"/>
                        <wpg:cNvGrpSpPr>
                          <a:grpSpLocks/>
                        </wpg:cNvGrpSpPr>
                        <wpg:grpSpPr bwMode="auto">
                          <a:xfrm>
                            <a:off x="7819" y="8254"/>
                            <a:ext cx="2860" cy="114"/>
                            <a:chOff x="7803" y="8254"/>
                            <a:chExt cx="2860" cy="114"/>
                          </a:xfrm>
                        </wpg:grpSpPr>
                        <wps:wsp>
                          <wps:cNvPr id="280" name="Oval 249"/>
                          <wps:cNvSpPr>
                            <a:spLocks noChangeArrowheads="1"/>
                          </wps:cNvSpPr>
                          <wps:spPr bwMode="auto">
                            <a:xfrm rot="16200000">
                              <a:off x="780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Oval 250"/>
                          <wps:cNvSpPr>
                            <a:spLocks noChangeArrowheads="1"/>
                          </wps:cNvSpPr>
                          <wps:spPr bwMode="auto">
                            <a:xfrm rot="16200000">
                              <a:off x="797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 name="Oval 251"/>
                          <wps:cNvSpPr>
                            <a:spLocks noChangeArrowheads="1"/>
                          </wps:cNvSpPr>
                          <wps:spPr bwMode="auto">
                            <a:xfrm rot="16200000">
                              <a:off x="814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 name="Oval 252"/>
                          <wps:cNvSpPr>
                            <a:spLocks noChangeArrowheads="1"/>
                          </wps:cNvSpPr>
                          <wps:spPr bwMode="auto">
                            <a:xfrm rot="16200000">
                              <a:off x="846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Oval 253"/>
                          <wps:cNvSpPr>
                            <a:spLocks noChangeArrowheads="1"/>
                          </wps:cNvSpPr>
                          <wps:spPr bwMode="auto">
                            <a:xfrm rot="16200000">
                              <a:off x="863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Oval 254"/>
                          <wps:cNvSpPr>
                            <a:spLocks noChangeArrowheads="1"/>
                          </wps:cNvSpPr>
                          <wps:spPr bwMode="auto">
                            <a:xfrm rot="16200000">
                              <a:off x="880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 name="Oval 255"/>
                          <wps:cNvSpPr>
                            <a:spLocks noChangeArrowheads="1"/>
                          </wps:cNvSpPr>
                          <wps:spPr bwMode="auto">
                            <a:xfrm rot="16200000">
                              <a:off x="830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 name="Oval 256"/>
                          <wps:cNvSpPr>
                            <a:spLocks noChangeArrowheads="1"/>
                          </wps:cNvSpPr>
                          <wps:spPr bwMode="auto">
                            <a:xfrm rot="16200000">
                              <a:off x="895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Oval 257"/>
                          <wps:cNvSpPr>
                            <a:spLocks noChangeArrowheads="1"/>
                          </wps:cNvSpPr>
                          <wps:spPr bwMode="auto">
                            <a:xfrm rot="16200000">
                              <a:off x="939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Oval 258"/>
                          <wps:cNvSpPr>
                            <a:spLocks noChangeArrowheads="1"/>
                          </wps:cNvSpPr>
                          <wps:spPr bwMode="auto">
                            <a:xfrm rot="16200000">
                              <a:off x="956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 name="Oval 259"/>
                          <wps:cNvSpPr>
                            <a:spLocks noChangeArrowheads="1"/>
                          </wps:cNvSpPr>
                          <wps:spPr bwMode="auto">
                            <a:xfrm rot="16200000">
                              <a:off x="973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 name="Oval 260"/>
                          <wps:cNvSpPr>
                            <a:spLocks noChangeArrowheads="1"/>
                          </wps:cNvSpPr>
                          <wps:spPr bwMode="auto">
                            <a:xfrm rot="16200000">
                              <a:off x="1005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 name="Oval 261"/>
                          <wps:cNvSpPr>
                            <a:spLocks noChangeArrowheads="1"/>
                          </wps:cNvSpPr>
                          <wps:spPr bwMode="auto">
                            <a:xfrm rot="16200000">
                              <a:off x="1022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 name="Oval 262"/>
                          <wps:cNvSpPr>
                            <a:spLocks noChangeArrowheads="1"/>
                          </wps:cNvSpPr>
                          <wps:spPr bwMode="auto">
                            <a:xfrm rot="16200000">
                              <a:off x="1039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 name="Oval 263"/>
                          <wps:cNvSpPr>
                            <a:spLocks noChangeArrowheads="1"/>
                          </wps:cNvSpPr>
                          <wps:spPr bwMode="auto">
                            <a:xfrm rot="16200000">
                              <a:off x="989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 name="Oval 264"/>
                          <wps:cNvSpPr>
                            <a:spLocks noChangeArrowheads="1"/>
                          </wps:cNvSpPr>
                          <wps:spPr bwMode="auto">
                            <a:xfrm rot="16200000">
                              <a:off x="1054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6" name="Group 265"/>
                        <wpg:cNvGrpSpPr>
                          <a:grpSpLocks/>
                        </wpg:cNvGrpSpPr>
                        <wpg:grpSpPr bwMode="auto">
                          <a:xfrm>
                            <a:off x="7819" y="8470"/>
                            <a:ext cx="2860" cy="114"/>
                            <a:chOff x="7803" y="8254"/>
                            <a:chExt cx="2860" cy="114"/>
                          </a:xfrm>
                        </wpg:grpSpPr>
                        <wps:wsp>
                          <wps:cNvPr id="297" name="Oval 266"/>
                          <wps:cNvSpPr>
                            <a:spLocks noChangeArrowheads="1"/>
                          </wps:cNvSpPr>
                          <wps:spPr bwMode="auto">
                            <a:xfrm rot="16200000">
                              <a:off x="780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 name="Oval 267"/>
                          <wps:cNvSpPr>
                            <a:spLocks noChangeArrowheads="1"/>
                          </wps:cNvSpPr>
                          <wps:spPr bwMode="auto">
                            <a:xfrm rot="16200000">
                              <a:off x="797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 name="Oval 268"/>
                          <wps:cNvSpPr>
                            <a:spLocks noChangeArrowheads="1"/>
                          </wps:cNvSpPr>
                          <wps:spPr bwMode="auto">
                            <a:xfrm rot="16200000">
                              <a:off x="814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 name="Oval 269"/>
                          <wps:cNvSpPr>
                            <a:spLocks noChangeArrowheads="1"/>
                          </wps:cNvSpPr>
                          <wps:spPr bwMode="auto">
                            <a:xfrm rot="16200000">
                              <a:off x="846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 name="Oval 270"/>
                          <wps:cNvSpPr>
                            <a:spLocks noChangeArrowheads="1"/>
                          </wps:cNvSpPr>
                          <wps:spPr bwMode="auto">
                            <a:xfrm rot="16200000">
                              <a:off x="863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2" name="Oval 271"/>
                          <wps:cNvSpPr>
                            <a:spLocks noChangeArrowheads="1"/>
                          </wps:cNvSpPr>
                          <wps:spPr bwMode="auto">
                            <a:xfrm rot="16200000">
                              <a:off x="880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 name="Oval 272"/>
                          <wps:cNvSpPr>
                            <a:spLocks noChangeArrowheads="1"/>
                          </wps:cNvSpPr>
                          <wps:spPr bwMode="auto">
                            <a:xfrm rot="16200000">
                              <a:off x="830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Oval 273"/>
                          <wps:cNvSpPr>
                            <a:spLocks noChangeArrowheads="1"/>
                          </wps:cNvSpPr>
                          <wps:spPr bwMode="auto">
                            <a:xfrm rot="16200000">
                              <a:off x="895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5" name="Oval 274"/>
                          <wps:cNvSpPr>
                            <a:spLocks noChangeArrowheads="1"/>
                          </wps:cNvSpPr>
                          <wps:spPr bwMode="auto">
                            <a:xfrm rot="16200000">
                              <a:off x="939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 name="Oval 275"/>
                          <wps:cNvSpPr>
                            <a:spLocks noChangeArrowheads="1"/>
                          </wps:cNvSpPr>
                          <wps:spPr bwMode="auto">
                            <a:xfrm rot="16200000">
                              <a:off x="956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 name="Oval 276"/>
                          <wps:cNvSpPr>
                            <a:spLocks noChangeArrowheads="1"/>
                          </wps:cNvSpPr>
                          <wps:spPr bwMode="auto">
                            <a:xfrm rot="16200000">
                              <a:off x="973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 name="Oval 277"/>
                          <wps:cNvSpPr>
                            <a:spLocks noChangeArrowheads="1"/>
                          </wps:cNvSpPr>
                          <wps:spPr bwMode="auto">
                            <a:xfrm rot="16200000">
                              <a:off x="1005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 name="Oval 278"/>
                          <wps:cNvSpPr>
                            <a:spLocks noChangeArrowheads="1"/>
                          </wps:cNvSpPr>
                          <wps:spPr bwMode="auto">
                            <a:xfrm rot="16200000">
                              <a:off x="1022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 name="Oval 279"/>
                          <wps:cNvSpPr>
                            <a:spLocks noChangeArrowheads="1"/>
                          </wps:cNvSpPr>
                          <wps:spPr bwMode="auto">
                            <a:xfrm rot="16200000">
                              <a:off x="1039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Oval 280"/>
                          <wps:cNvSpPr>
                            <a:spLocks noChangeArrowheads="1"/>
                          </wps:cNvSpPr>
                          <wps:spPr bwMode="auto">
                            <a:xfrm rot="16200000">
                              <a:off x="989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 name="Oval 281"/>
                          <wps:cNvSpPr>
                            <a:spLocks noChangeArrowheads="1"/>
                          </wps:cNvSpPr>
                          <wps:spPr bwMode="auto">
                            <a:xfrm rot="16200000">
                              <a:off x="1054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13" name="Group 282"/>
                        <wpg:cNvGrpSpPr>
                          <a:grpSpLocks/>
                        </wpg:cNvGrpSpPr>
                        <wpg:grpSpPr bwMode="auto">
                          <a:xfrm>
                            <a:off x="7819" y="8686"/>
                            <a:ext cx="2860" cy="114"/>
                            <a:chOff x="7803" y="8254"/>
                            <a:chExt cx="2860" cy="114"/>
                          </a:xfrm>
                        </wpg:grpSpPr>
                        <wps:wsp>
                          <wps:cNvPr id="314" name="Oval 283"/>
                          <wps:cNvSpPr>
                            <a:spLocks noChangeArrowheads="1"/>
                          </wps:cNvSpPr>
                          <wps:spPr bwMode="auto">
                            <a:xfrm rot="16200000">
                              <a:off x="780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 name="Oval 284"/>
                          <wps:cNvSpPr>
                            <a:spLocks noChangeArrowheads="1"/>
                          </wps:cNvSpPr>
                          <wps:spPr bwMode="auto">
                            <a:xfrm rot="16200000">
                              <a:off x="797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 name="Oval 285"/>
                          <wps:cNvSpPr>
                            <a:spLocks noChangeArrowheads="1"/>
                          </wps:cNvSpPr>
                          <wps:spPr bwMode="auto">
                            <a:xfrm rot="16200000">
                              <a:off x="814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 name="Oval 286"/>
                          <wps:cNvSpPr>
                            <a:spLocks noChangeArrowheads="1"/>
                          </wps:cNvSpPr>
                          <wps:spPr bwMode="auto">
                            <a:xfrm rot="16200000">
                              <a:off x="846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 name="Oval 287"/>
                          <wps:cNvSpPr>
                            <a:spLocks noChangeArrowheads="1"/>
                          </wps:cNvSpPr>
                          <wps:spPr bwMode="auto">
                            <a:xfrm rot="16200000">
                              <a:off x="863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 name="Oval 288"/>
                          <wps:cNvSpPr>
                            <a:spLocks noChangeArrowheads="1"/>
                          </wps:cNvSpPr>
                          <wps:spPr bwMode="auto">
                            <a:xfrm rot="16200000">
                              <a:off x="880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 name="Oval 289"/>
                          <wps:cNvSpPr>
                            <a:spLocks noChangeArrowheads="1"/>
                          </wps:cNvSpPr>
                          <wps:spPr bwMode="auto">
                            <a:xfrm rot="16200000">
                              <a:off x="830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 name="Oval 290"/>
                          <wps:cNvSpPr>
                            <a:spLocks noChangeArrowheads="1"/>
                          </wps:cNvSpPr>
                          <wps:spPr bwMode="auto">
                            <a:xfrm rot="16200000">
                              <a:off x="895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 name="Oval 291"/>
                          <wps:cNvSpPr>
                            <a:spLocks noChangeArrowheads="1"/>
                          </wps:cNvSpPr>
                          <wps:spPr bwMode="auto">
                            <a:xfrm rot="16200000">
                              <a:off x="939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 name="Oval 292"/>
                          <wps:cNvSpPr>
                            <a:spLocks noChangeArrowheads="1"/>
                          </wps:cNvSpPr>
                          <wps:spPr bwMode="auto">
                            <a:xfrm rot="16200000">
                              <a:off x="956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 name="Oval 293"/>
                          <wps:cNvSpPr>
                            <a:spLocks noChangeArrowheads="1"/>
                          </wps:cNvSpPr>
                          <wps:spPr bwMode="auto">
                            <a:xfrm rot="16200000">
                              <a:off x="973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 name="Oval 294"/>
                          <wps:cNvSpPr>
                            <a:spLocks noChangeArrowheads="1"/>
                          </wps:cNvSpPr>
                          <wps:spPr bwMode="auto">
                            <a:xfrm rot="16200000">
                              <a:off x="1005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 name="Oval 295"/>
                          <wps:cNvSpPr>
                            <a:spLocks noChangeArrowheads="1"/>
                          </wps:cNvSpPr>
                          <wps:spPr bwMode="auto">
                            <a:xfrm rot="16200000">
                              <a:off x="1022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 name="Oval 296"/>
                          <wps:cNvSpPr>
                            <a:spLocks noChangeArrowheads="1"/>
                          </wps:cNvSpPr>
                          <wps:spPr bwMode="auto">
                            <a:xfrm rot="16200000">
                              <a:off x="1039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 name="Oval 297"/>
                          <wps:cNvSpPr>
                            <a:spLocks noChangeArrowheads="1"/>
                          </wps:cNvSpPr>
                          <wps:spPr bwMode="auto">
                            <a:xfrm rot="16200000">
                              <a:off x="989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 name="Oval 298"/>
                          <wps:cNvSpPr>
                            <a:spLocks noChangeArrowheads="1"/>
                          </wps:cNvSpPr>
                          <wps:spPr bwMode="auto">
                            <a:xfrm rot="16200000">
                              <a:off x="1054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30" name="Group 299"/>
                        <wpg:cNvGrpSpPr>
                          <a:grpSpLocks/>
                        </wpg:cNvGrpSpPr>
                        <wpg:grpSpPr bwMode="auto">
                          <a:xfrm>
                            <a:off x="7823" y="8907"/>
                            <a:ext cx="2860" cy="114"/>
                            <a:chOff x="7803" y="8254"/>
                            <a:chExt cx="2860" cy="114"/>
                          </a:xfrm>
                        </wpg:grpSpPr>
                        <wps:wsp>
                          <wps:cNvPr id="331" name="Oval 300"/>
                          <wps:cNvSpPr>
                            <a:spLocks noChangeArrowheads="1"/>
                          </wps:cNvSpPr>
                          <wps:spPr bwMode="auto">
                            <a:xfrm rot="16200000">
                              <a:off x="780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 name="Oval 301"/>
                          <wps:cNvSpPr>
                            <a:spLocks noChangeArrowheads="1"/>
                          </wps:cNvSpPr>
                          <wps:spPr bwMode="auto">
                            <a:xfrm rot="16200000">
                              <a:off x="797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 name="Oval 302"/>
                          <wps:cNvSpPr>
                            <a:spLocks noChangeArrowheads="1"/>
                          </wps:cNvSpPr>
                          <wps:spPr bwMode="auto">
                            <a:xfrm rot="16200000">
                              <a:off x="814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Oval 303"/>
                          <wps:cNvSpPr>
                            <a:spLocks noChangeArrowheads="1"/>
                          </wps:cNvSpPr>
                          <wps:spPr bwMode="auto">
                            <a:xfrm rot="16200000">
                              <a:off x="846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 name="Oval 304"/>
                          <wps:cNvSpPr>
                            <a:spLocks noChangeArrowheads="1"/>
                          </wps:cNvSpPr>
                          <wps:spPr bwMode="auto">
                            <a:xfrm rot="16200000">
                              <a:off x="863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 name="Oval 305"/>
                          <wps:cNvSpPr>
                            <a:spLocks noChangeArrowheads="1"/>
                          </wps:cNvSpPr>
                          <wps:spPr bwMode="auto">
                            <a:xfrm rot="16200000">
                              <a:off x="880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 name="Oval 306"/>
                          <wps:cNvSpPr>
                            <a:spLocks noChangeArrowheads="1"/>
                          </wps:cNvSpPr>
                          <wps:spPr bwMode="auto">
                            <a:xfrm rot="16200000">
                              <a:off x="830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 name="Oval 307"/>
                          <wps:cNvSpPr>
                            <a:spLocks noChangeArrowheads="1"/>
                          </wps:cNvSpPr>
                          <wps:spPr bwMode="auto">
                            <a:xfrm rot="16200000">
                              <a:off x="895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 name="Oval 308"/>
                          <wps:cNvSpPr>
                            <a:spLocks noChangeArrowheads="1"/>
                          </wps:cNvSpPr>
                          <wps:spPr bwMode="auto">
                            <a:xfrm rot="16200000">
                              <a:off x="939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 name="Oval 309"/>
                          <wps:cNvSpPr>
                            <a:spLocks noChangeArrowheads="1"/>
                          </wps:cNvSpPr>
                          <wps:spPr bwMode="auto">
                            <a:xfrm rot="16200000">
                              <a:off x="956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 name="Oval 310"/>
                          <wps:cNvSpPr>
                            <a:spLocks noChangeArrowheads="1"/>
                          </wps:cNvSpPr>
                          <wps:spPr bwMode="auto">
                            <a:xfrm rot="16200000">
                              <a:off x="973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 name="Oval 311"/>
                          <wps:cNvSpPr>
                            <a:spLocks noChangeArrowheads="1"/>
                          </wps:cNvSpPr>
                          <wps:spPr bwMode="auto">
                            <a:xfrm rot="16200000">
                              <a:off x="1005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 name="Oval 312"/>
                          <wps:cNvSpPr>
                            <a:spLocks noChangeArrowheads="1"/>
                          </wps:cNvSpPr>
                          <wps:spPr bwMode="auto">
                            <a:xfrm rot="16200000">
                              <a:off x="1022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Oval 313"/>
                          <wps:cNvSpPr>
                            <a:spLocks noChangeArrowheads="1"/>
                          </wps:cNvSpPr>
                          <wps:spPr bwMode="auto">
                            <a:xfrm rot="16200000">
                              <a:off x="1039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 name="Oval 314"/>
                          <wps:cNvSpPr>
                            <a:spLocks noChangeArrowheads="1"/>
                          </wps:cNvSpPr>
                          <wps:spPr bwMode="auto">
                            <a:xfrm rot="16200000">
                              <a:off x="989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Oval 315"/>
                          <wps:cNvSpPr>
                            <a:spLocks noChangeArrowheads="1"/>
                          </wps:cNvSpPr>
                          <wps:spPr bwMode="auto">
                            <a:xfrm rot="16200000">
                              <a:off x="1054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47" name="Group 316"/>
                        <wpg:cNvGrpSpPr>
                          <a:grpSpLocks/>
                        </wpg:cNvGrpSpPr>
                        <wpg:grpSpPr bwMode="auto">
                          <a:xfrm>
                            <a:off x="7823" y="9132"/>
                            <a:ext cx="2860" cy="114"/>
                            <a:chOff x="7803" y="8254"/>
                            <a:chExt cx="2860" cy="114"/>
                          </a:xfrm>
                        </wpg:grpSpPr>
                        <wps:wsp>
                          <wps:cNvPr id="348" name="Oval 317"/>
                          <wps:cNvSpPr>
                            <a:spLocks noChangeArrowheads="1"/>
                          </wps:cNvSpPr>
                          <wps:spPr bwMode="auto">
                            <a:xfrm rot="16200000">
                              <a:off x="780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 name="Oval 318"/>
                          <wps:cNvSpPr>
                            <a:spLocks noChangeArrowheads="1"/>
                          </wps:cNvSpPr>
                          <wps:spPr bwMode="auto">
                            <a:xfrm rot="16200000">
                              <a:off x="797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 name="Oval 319"/>
                          <wps:cNvSpPr>
                            <a:spLocks noChangeArrowheads="1"/>
                          </wps:cNvSpPr>
                          <wps:spPr bwMode="auto">
                            <a:xfrm rot="16200000">
                              <a:off x="814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 name="Oval 320"/>
                          <wps:cNvSpPr>
                            <a:spLocks noChangeArrowheads="1"/>
                          </wps:cNvSpPr>
                          <wps:spPr bwMode="auto">
                            <a:xfrm rot="16200000">
                              <a:off x="846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 name="Oval 321"/>
                          <wps:cNvSpPr>
                            <a:spLocks noChangeArrowheads="1"/>
                          </wps:cNvSpPr>
                          <wps:spPr bwMode="auto">
                            <a:xfrm rot="16200000">
                              <a:off x="863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 name="Oval 322"/>
                          <wps:cNvSpPr>
                            <a:spLocks noChangeArrowheads="1"/>
                          </wps:cNvSpPr>
                          <wps:spPr bwMode="auto">
                            <a:xfrm rot="16200000">
                              <a:off x="880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 name="Oval 323"/>
                          <wps:cNvSpPr>
                            <a:spLocks noChangeArrowheads="1"/>
                          </wps:cNvSpPr>
                          <wps:spPr bwMode="auto">
                            <a:xfrm rot="16200000">
                              <a:off x="830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 name="Oval 324"/>
                          <wps:cNvSpPr>
                            <a:spLocks noChangeArrowheads="1"/>
                          </wps:cNvSpPr>
                          <wps:spPr bwMode="auto">
                            <a:xfrm rot="16200000">
                              <a:off x="895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 name="Oval 325"/>
                          <wps:cNvSpPr>
                            <a:spLocks noChangeArrowheads="1"/>
                          </wps:cNvSpPr>
                          <wps:spPr bwMode="auto">
                            <a:xfrm rot="16200000">
                              <a:off x="939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 name="Oval 326"/>
                          <wps:cNvSpPr>
                            <a:spLocks noChangeArrowheads="1"/>
                          </wps:cNvSpPr>
                          <wps:spPr bwMode="auto">
                            <a:xfrm rot="16200000">
                              <a:off x="956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 name="Oval 327"/>
                          <wps:cNvSpPr>
                            <a:spLocks noChangeArrowheads="1"/>
                          </wps:cNvSpPr>
                          <wps:spPr bwMode="auto">
                            <a:xfrm rot="16200000">
                              <a:off x="973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 name="Oval 328"/>
                          <wps:cNvSpPr>
                            <a:spLocks noChangeArrowheads="1"/>
                          </wps:cNvSpPr>
                          <wps:spPr bwMode="auto">
                            <a:xfrm rot="16200000">
                              <a:off x="1005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 name="Oval 329"/>
                          <wps:cNvSpPr>
                            <a:spLocks noChangeArrowheads="1"/>
                          </wps:cNvSpPr>
                          <wps:spPr bwMode="auto">
                            <a:xfrm rot="16200000">
                              <a:off x="1022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 name="Oval 330"/>
                          <wps:cNvSpPr>
                            <a:spLocks noChangeArrowheads="1"/>
                          </wps:cNvSpPr>
                          <wps:spPr bwMode="auto">
                            <a:xfrm rot="16200000">
                              <a:off x="1039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 name="Oval 331"/>
                          <wps:cNvSpPr>
                            <a:spLocks noChangeArrowheads="1"/>
                          </wps:cNvSpPr>
                          <wps:spPr bwMode="auto">
                            <a:xfrm rot="16200000">
                              <a:off x="989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 name="Oval 332"/>
                          <wps:cNvSpPr>
                            <a:spLocks noChangeArrowheads="1"/>
                          </wps:cNvSpPr>
                          <wps:spPr bwMode="auto">
                            <a:xfrm rot="16200000">
                              <a:off x="1054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364" name="Group 333"/>
                        <wpg:cNvGrpSpPr>
                          <a:grpSpLocks/>
                        </wpg:cNvGrpSpPr>
                        <wpg:grpSpPr bwMode="auto">
                          <a:xfrm>
                            <a:off x="7823" y="9363"/>
                            <a:ext cx="2860" cy="114"/>
                            <a:chOff x="7803" y="8254"/>
                            <a:chExt cx="2860" cy="114"/>
                          </a:xfrm>
                        </wpg:grpSpPr>
                        <wps:wsp>
                          <wps:cNvPr id="365" name="Oval 334"/>
                          <wps:cNvSpPr>
                            <a:spLocks noChangeArrowheads="1"/>
                          </wps:cNvSpPr>
                          <wps:spPr bwMode="auto">
                            <a:xfrm rot="16200000">
                              <a:off x="780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Oval 335"/>
                          <wps:cNvSpPr>
                            <a:spLocks noChangeArrowheads="1"/>
                          </wps:cNvSpPr>
                          <wps:spPr bwMode="auto">
                            <a:xfrm rot="16200000">
                              <a:off x="797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 name="Oval 336"/>
                          <wps:cNvSpPr>
                            <a:spLocks noChangeArrowheads="1"/>
                          </wps:cNvSpPr>
                          <wps:spPr bwMode="auto">
                            <a:xfrm rot="16200000">
                              <a:off x="814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 name="Oval 337"/>
                          <wps:cNvSpPr>
                            <a:spLocks noChangeArrowheads="1"/>
                          </wps:cNvSpPr>
                          <wps:spPr bwMode="auto">
                            <a:xfrm rot="16200000">
                              <a:off x="846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 name="Oval 338"/>
                          <wps:cNvSpPr>
                            <a:spLocks noChangeArrowheads="1"/>
                          </wps:cNvSpPr>
                          <wps:spPr bwMode="auto">
                            <a:xfrm rot="16200000">
                              <a:off x="863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 name="Oval 339"/>
                          <wps:cNvSpPr>
                            <a:spLocks noChangeArrowheads="1"/>
                          </wps:cNvSpPr>
                          <wps:spPr bwMode="auto">
                            <a:xfrm rot="16200000">
                              <a:off x="880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 name="Oval 340"/>
                          <wps:cNvSpPr>
                            <a:spLocks noChangeArrowheads="1"/>
                          </wps:cNvSpPr>
                          <wps:spPr bwMode="auto">
                            <a:xfrm rot="16200000">
                              <a:off x="830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 name="Oval 341"/>
                          <wps:cNvSpPr>
                            <a:spLocks noChangeArrowheads="1"/>
                          </wps:cNvSpPr>
                          <wps:spPr bwMode="auto">
                            <a:xfrm rot="16200000">
                              <a:off x="895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 name="Oval 342"/>
                          <wps:cNvSpPr>
                            <a:spLocks noChangeArrowheads="1"/>
                          </wps:cNvSpPr>
                          <wps:spPr bwMode="auto">
                            <a:xfrm rot="16200000">
                              <a:off x="939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 name="Oval 343"/>
                          <wps:cNvSpPr>
                            <a:spLocks noChangeArrowheads="1"/>
                          </wps:cNvSpPr>
                          <wps:spPr bwMode="auto">
                            <a:xfrm rot="16200000">
                              <a:off x="956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 name="Oval 344"/>
                          <wps:cNvSpPr>
                            <a:spLocks noChangeArrowheads="1"/>
                          </wps:cNvSpPr>
                          <wps:spPr bwMode="auto">
                            <a:xfrm rot="16200000">
                              <a:off x="9735"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 name="Oval 345"/>
                          <wps:cNvSpPr>
                            <a:spLocks noChangeArrowheads="1"/>
                          </wps:cNvSpPr>
                          <wps:spPr bwMode="auto">
                            <a:xfrm rot="16200000">
                              <a:off x="10052"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 name="Oval 346"/>
                          <wps:cNvSpPr>
                            <a:spLocks noChangeArrowheads="1"/>
                          </wps:cNvSpPr>
                          <wps:spPr bwMode="auto">
                            <a:xfrm rot="16200000">
                              <a:off x="10223"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 name="Oval 347"/>
                          <wps:cNvSpPr>
                            <a:spLocks noChangeArrowheads="1"/>
                          </wps:cNvSpPr>
                          <wps:spPr bwMode="auto">
                            <a:xfrm rot="16200000">
                              <a:off x="10394"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 name="Oval 348"/>
                          <wps:cNvSpPr>
                            <a:spLocks noChangeArrowheads="1"/>
                          </wps:cNvSpPr>
                          <wps:spPr bwMode="auto">
                            <a:xfrm rot="16200000">
                              <a:off x="9898"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 name="Oval 349"/>
                          <wps:cNvSpPr>
                            <a:spLocks noChangeArrowheads="1"/>
                          </wps:cNvSpPr>
                          <wps:spPr bwMode="auto">
                            <a:xfrm rot="16200000">
                              <a:off x="10549" y="825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6239D4" id="Group 244" o:spid="_x0000_s1026" style="position:absolute;left:0;text-align:left;margin-left:273.6pt;margin-top:12.1pt;width:95.2pt;height:65.6pt;z-index:251657216" coordorigin="7819,7610" coordsize="2864,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">
                <v:group id="Group 245" o:spid="_x0000_s1027" style="position:absolute;left:8387;top:7610;width:1669;height:340" coordorigin="8491,7418" coordsize="16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ect id="Rectangle 246" o:spid="_x0000_s1028" style="position:absolute;left:8491;top:7418;width:166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" fillcolor="silver" strokecolor="#969696"/>
                  <v:shapetype id="_x0000_t202" coordsize="21600,21600" o:spt="202" path="m,l,21600r21600,l21600,xe">
                    <v:stroke joinstyle="miter"/>
                    <v:path gradientshapeok="t" o:connecttype="rect"/>
                  </v:shapetype>
                  <v:shape id="Text Box 247" o:spid="_x0000_s1029" type="#_x0000_t202" style="position:absolute;left:9016;top:7464;width:66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" filled="f" fillcolor="#ccecff" stroked="f" strokecolor="#969696">
                    <v:textbox inset="0,0,0,0">
                      <w:txbxContent>
                        <w:p w14:paraId="1FE7A217" w14:textId="77777777" w:rsidR="008770AF" w:rsidRPr="00E508F2" w:rsidRDefault="008770AF" w:rsidP="00F94D24">
                          <w:pPr>
                            <w:jc w:val="center"/>
                            <w:rPr>
                              <w:sz w:val="16"/>
                              <w:szCs w:val="16"/>
                            </w:rPr>
                          </w:pPr>
                          <w:r w:rsidRPr="00E508F2">
                            <w:rPr>
                              <w:sz w:val="16"/>
                              <w:szCs w:val="16"/>
                            </w:rPr>
                            <w:t>Stage</w:t>
                          </w:r>
                        </w:p>
                      </w:txbxContent>
                    </v:textbox>
                  </v:shape>
                </v:group>
                <v:group id="Group 248" o:spid="_x0000_s1030" style="position:absolute;left:7819;top:8254;width:2860;height:114" coordorigin="7803,8254" coordsize="28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oval id="Oval 249" o:spid="_x0000_s1031" style="position:absolute;left:780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" fillcolor="#969696" strokecolor="#969696"/>
                  <v:oval id="Oval 250" o:spid="_x0000_s1032" style="position:absolute;left:797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" fillcolor="#969696" strokecolor="#969696"/>
                  <v:oval id="Oval 251" o:spid="_x0000_s1033" style="position:absolute;left:814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" fillcolor="#969696" strokecolor="#969696"/>
                  <v:oval id="Oval 252" o:spid="_x0000_s1034" style="position:absolute;left:846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" fillcolor="#969696" strokecolor="#969696"/>
                  <v:oval id="Oval 253" o:spid="_x0000_s1035" style="position:absolute;left:863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" fillcolor="#969696" strokecolor="#969696"/>
                  <v:oval id="Oval 254" o:spid="_x0000_s1036" style="position:absolute;left:880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" fillcolor="#969696" strokecolor="#969696"/>
                  <v:oval id="Oval 255" o:spid="_x0000_s1037" style="position:absolute;left:830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" fillcolor="#969696" strokecolor="#969696"/>
                  <v:oval id="Oval 256" o:spid="_x0000_s1038" style="position:absolute;left:895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" fillcolor="#969696" strokecolor="#969696"/>
                  <v:oval id="Oval 257" o:spid="_x0000_s1039" style="position:absolute;left:939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" fillcolor="#969696" strokecolor="#969696"/>
                  <v:oval id="Oval 258" o:spid="_x0000_s1040" style="position:absolute;left:956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" fillcolor="#969696" strokecolor="#969696"/>
                  <v:oval id="Oval 259" o:spid="_x0000_s1041" style="position:absolute;left:973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" fillcolor="#969696" strokecolor="#969696"/>
                  <v:oval id="Oval 260" o:spid="_x0000_s1042" style="position:absolute;left:1005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" fillcolor="#969696" strokecolor="#969696"/>
                  <v:oval id="Oval 261" o:spid="_x0000_s1043" style="position:absolute;left:1022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" fillcolor="#969696" strokecolor="#969696"/>
                  <v:oval id="Oval 262" o:spid="_x0000_s1044" style="position:absolute;left:1039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" fillcolor="#969696" strokecolor="#969696"/>
                  <v:oval id="Oval 263" o:spid="_x0000_s1045" style="position:absolute;left:989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" fillcolor="#969696" strokecolor="#969696"/>
                  <v:oval id="Oval 264" o:spid="_x0000_s1046" style="position:absolute;left:1054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" fillcolor="#969696" strokecolor="#969696"/>
                </v:group>
                <v:group id="Group 265" o:spid="_x0000_s1047" style="position:absolute;left:7819;top:8470;width:2860;height:114" coordorigin="7803,8254" coordsize="28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oval id="Oval 266" o:spid="_x0000_s1048" style="position:absolute;left:780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" fillcolor="#969696" strokecolor="#969696"/>
                  <v:oval id="Oval 267" o:spid="_x0000_s1049" style="position:absolute;left:797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" fillcolor="#969696" strokecolor="#969696"/>
                  <v:oval id="Oval 268" o:spid="_x0000_s1050" style="position:absolute;left:814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" fillcolor="#969696" strokecolor="#969696"/>
                  <v:oval id="Oval 269" o:spid="_x0000_s1051" style="position:absolute;left:846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" fillcolor="#969696" strokecolor="#969696"/>
                  <v:oval id="Oval 270" o:spid="_x0000_s1052" style="position:absolute;left:863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" fillcolor="#969696" strokecolor="#969696"/>
                  <v:oval id="Oval 271" o:spid="_x0000_s1053" style="position:absolute;left:880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" fillcolor="#969696" strokecolor="#969696"/>
                  <v:oval id="Oval 272" o:spid="_x0000_s1054" style="position:absolute;left:830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" fillcolor="#969696" strokecolor="#969696"/>
                  <v:oval id="Oval 273" o:spid="_x0000_s1055" style="position:absolute;left:895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" fillcolor="#969696" strokecolor="#969696"/>
                  <v:oval id="Oval 274" o:spid="_x0000_s1056" style="position:absolute;left:939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" fillcolor="#969696" strokecolor="#969696"/>
                  <v:oval id="Oval 275" o:spid="_x0000_s1057" style="position:absolute;left:956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" fillcolor="#969696" strokecolor="#969696"/>
                  <v:oval id="Oval 276" o:spid="_x0000_s1058" style="position:absolute;left:973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" fillcolor="#969696" strokecolor="#969696"/>
                  <v:oval id="Oval 277" o:spid="_x0000_s1059" style="position:absolute;left:1005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" fillcolor="#969696" strokecolor="#969696"/>
                  <v:oval id="Oval 278" o:spid="_x0000_s1060" style="position:absolute;left:1022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" fillcolor="#969696" strokecolor="#969696"/>
                  <v:oval id="Oval 279" o:spid="_x0000_s1061" style="position:absolute;left:1039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" fillcolor="#969696" strokecolor="#969696"/>
                  <v:oval id="Oval 280" o:spid="_x0000_s1062" style="position:absolute;left:989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" fillcolor="#969696" strokecolor="#969696"/>
                  <v:oval id="Oval 281" o:spid="_x0000_s1063" style="position:absolute;left:1054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" fillcolor="#969696" strokecolor="#969696"/>
                </v:group>
                <v:group id="Group 282" o:spid="_x0000_s1064" style="position:absolute;left:7819;top:8686;width:2860;height:114" coordorigin="7803,8254" coordsize="28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oval id="Oval 283" o:spid="_x0000_s1065" style="position:absolute;left:780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" fillcolor="#969696" strokecolor="#969696"/>
                  <v:oval id="Oval 284" o:spid="_x0000_s1066" style="position:absolute;left:797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" fillcolor="#969696" strokecolor="#969696"/>
                  <v:oval id="Oval 285" o:spid="_x0000_s1067" style="position:absolute;left:814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" fillcolor="#969696" strokecolor="#969696"/>
                  <v:oval id="Oval 286" o:spid="_x0000_s1068" style="position:absolute;left:846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" fillcolor="#969696" strokecolor="#969696"/>
                  <v:oval id="Oval 287" o:spid="_x0000_s1069" style="position:absolute;left:863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" fillcolor="#969696" strokecolor="#969696"/>
                  <v:oval id="Oval 288" o:spid="_x0000_s1070" style="position:absolute;left:880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" fillcolor="#969696" strokecolor="#969696"/>
                  <v:oval id="Oval 289" o:spid="_x0000_s1071" style="position:absolute;left:830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" fillcolor="#969696" strokecolor="#969696"/>
                  <v:oval id="Oval 290" o:spid="_x0000_s1072" style="position:absolute;left:895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" fillcolor="#969696" strokecolor="#969696"/>
                  <v:oval id="Oval 291" o:spid="_x0000_s1073" style="position:absolute;left:939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" fillcolor="#969696" strokecolor="#969696"/>
                  <v:oval id="Oval 292" o:spid="_x0000_s1074" style="position:absolute;left:956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" fillcolor="#969696" strokecolor="#969696"/>
                  <v:oval id="Oval 293" o:spid="_x0000_s1075" style="position:absolute;left:973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" fillcolor="#969696" strokecolor="#969696"/>
                  <v:oval id="Oval 294" o:spid="_x0000_s1076" style="position:absolute;left:1005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" fillcolor="#969696" strokecolor="#969696"/>
                  <v:oval id="Oval 295" o:spid="_x0000_s1077" style="position:absolute;left:1022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" fillcolor="#969696" strokecolor="#969696"/>
                  <v:oval id="Oval 296" o:spid="_x0000_s1078" style="position:absolute;left:1039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" fillcolor="#969696" strokecolor="#969696"/>
                  <v:oval id="Oval 297" o:spid="_x0000_s1079" style="position:absolute;left:989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" fillcolor="#969696" strokecolor="#969696"/>
                  <v:oval id="Oval 298" o:spid="_x0000_s1080" style="position:absolute;left:1054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" fillcolor="#969696" strokecolor="#969696"/>
                </v:group>
                <v:group id="Group 299" o:spid="_x0000_s1081" style="position:absolute;left:7823;top:8907;width:2860;height:114" coordorigin="7803,8254" coordsize="28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oval id="Oval 300" o:spid="_x0000_s1082" style="position:absolute;left:780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" fillcolor="#969696" strokecolor="#969696"/>
                  <v:oval id="Oval 301" o:spid="_x0000_s1083" style="position:absolute;left:797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" fillcolor="#969696" strokecolor="#969696"/>
                  <v:oval id="Oval 302" o:spid="_x0000_s1084" style="position:absolute;left:814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" fillcolor="#969696" strokecolor="#969696"/>
                  <v:oval id="Oval 303" o:spid="_x0000_s1085" style="position:absolute;left:846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" fillcolor="#969696" strokecolor="#969696"/>
                  <v:oval id="Oval 304" o:spid="_x0000_s1086" style="position:absolute;left:863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" fillcolor="#969696" strokecolor="#969696"/>
                  <v:oval id="Oval 305" o:spid="_x0000_s1087" style="position:absolute;left:880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" fillcolor="#969696" strokecolor="#969696"/>
                  <v:oval id="Oval 306" o:spid="_x0000_s1088" style="position:absolute;left:830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" fillcolor="#969696" strokecolor="#969696"/>
                  <v:oval id="Oval 307" o:spid="_x0000_s1089" style="position:absolute;left:895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" fillcolor="#969696" strokecolor="#969696"/>
                  <v:oval id="Oval 308" o:spid="_x0000_s1090" style="position:absolute;left:939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" fillcolor="#969696" strokecolor="#969696"/>
                  <v:oval id="Oval 309" o:spid="_x0000_s1091" style="position:absolute;left:956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" fillcolor="#969696" strokecolor="#969696"/>
                  <v:oval id="Oval 310" o:spid="_x0000_s1092" style="position:absolute;left:973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" fillcolor="#969696" strokecolor="#969696"/>
                  <v:oval id="Oval 311" o:spid="_x0000_s1093" style="position:absolute;left:1005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" fillcolor="#969696" strokecolor="#969696"/>
                  <v:oval id="Oval 312" o:spid="_x0000_s1094" style="position:absolute;left:1022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" fillcolor="#969696" strokecolor="#969696"/>
                  <v:oval id="Oval 313" o:spid="_x0000_s1095" style="position:absolute;left:1039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" fillcolor="#969696" strokecolor="#969696"/>
                  <v:oval id="Oval 314" o:spid="_x0000_s1096" style="position:absolute;left:989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" fillcolor="#969696" strokecolor="#969696"/>
                  <v:oval id="Oval 315" o:spid="_x0000_s1097" style="position:absolute;left:1054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" fillcolor="#969696" strokecolor="#969696"/>
                </v:group>
                <v:group id="Group 316" o:spid="_x0000_s1098" style="position:absolute;left:7823;top:9132;width:2860;height:114" coordorigin="7803,8254" coordsize="28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oval id="Oval 317" o:spid="_x0000_s1099" style="position:absolute;left:780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" fillcolor="#969696" strokecolor="#969696"/>
                  <v:oval id="Oval 318" o:spid="_x0000_s1100" style="position:absolute;left:797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" fillcolor="#969696" strokecolor="#969696"/>
                  <v:oval id="Oval 319" o:spid="_x0000_s1101" style="position:absolute;left:814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" fillcolor="#969696" strokecolor="#969696"/>
                  <v:oval id="Oval 320" o:spid="_x0000_s1102" style="position:absolute;left:846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" fillcolor="#969696" strokecolor="#969696"/>
                  <v:oval id="Oval 321" o:spid="_x0000_s1103" style="position:absolute;left:863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" fillcolor="#969696" strokecolor="#969696"/>
                  <v:oval id="Oval 322" o:spid="_x0000_s1104" style="position:absolute;left:880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" fillcolor="#969696" strokecolor="#969696"/>
                  <v:oval id="Oval 323" o:spid="_x0000_s1105" style="position:absolute;left:830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" fillcolor="#969696" strokecolor="#969696"/>
                  <v:oval id="Oval 324" o:spid="_x0000_s1106" style="position:absolute;left:895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" fillcolor="#969696" strokecolor="#969696"/>
                  <v:oval id="Oval 325" o:spid="_x0000_s1107" style="position:absolute;left:939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" fillcolor="#969696" strokecolor="#969696"/>
                  <v:oval id="Oval 326" o:spid="_x0000_s1108" style="position:absolute;left:956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" fillcolor="#969696" strokecolor="#969696"/>
                  <v:oval id="Oval 327" o:spid="_x0000_s1109" style="position:absolute;left:973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" fillcolor="#969696" strokecolor="#969696"/>
                  <v:oval id="Oval 328" o:spid="_x0000_s1110" style="position:absolute;left:1005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" fillcolor="#969696" strokecolor="#969696"/>
                  <v:oval id="Oval 329" o:spid="_x0000_s1111" style="position:absolute;left:1022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" fillcolor="#969696" strokecolor="#969696"/>
                  <v:oval id="Oval 330" o:spid="_x0000_s1112" style="position:absolute;left:1039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" fillcolor="#969696" strokecolor="#969696"/>
                  <v:oval id="Oval 331" o:spid="_x0000_s1113" style="position:absolute;left:989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" fillcolor="#969696" strokecolor="#969696"/>
                  <v:oval id="Oval 332" o:spid="_x0000_s1114" style="position:absolute;left:1054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" fillcolor="#969696" strokecolor="#969696"/>
                </v:group>
                <v:group id="Group 333" o:spid="_x0000_s1115" style="position:absolute;left:7823;top:9363;width:2860;height:114" coordorigin="7803,8254" coordsize="2860,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oval id="Oval 334" o:spid="_x0000_s1116" style="position:absolute;left:780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" fillcolor="#969696" strokecolor="#969696"/>
                  <v:oval id="Oval 335" o:spid="_x0000_s1117" style="position:absolute;left:797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" fillcolor="#969696" strokecolor="#969696"/>
                  <v:oval id="Oval 336" o:spid="_x0000_s1118" style="position:absolute;left:814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" fillcolor="#969696" strokecolor="#969696"/>
                  <v:oval id="Oval 337" o:spid="_x0000_s1119" style="position:absolute;left:846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" fillcolor="#969696" strokecolor="#969696"/>
                  <v:oval id="Oval 338" o:spid="_x0000_s1120" style="position:absolute;left:863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" fillcolor="#969696" strokecolor="#969696"/>
                  <v:oval id="Oval 339" o:spid="_x0000_s1121" style="position:absolute;left:880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" fillcolor="#969696" strokecolor="#969696"/>
                  <v:oval id="Oval 340" o:spid="_x0000_s1122" style="position:absolute;left:830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" fillcolor="#969696" strokecolor="#969696"/>
                  <v:oval id="Oval 341" o:spid="_x0000_s1123" style="position:absolute;left:895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" fillcolor="#969696" strokecolor="#969696"/>
                  <v:oval id="Oval 342" o:spid="_x0000_s1124" style="position:absolute;left:939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" fillcolor="#969696" strokecolor="#969696"/>
                  <v:oval id="Oval 343" o:spid="_x0000_s1125" style="position:absolute;left:956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" fillcolor="#969696" strokecolor="#969696"/>
                  <v:oval id="Oval 344" o:spid="_x0000_s1126" style="position:absolute;left:9735;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" fillcolor="#969696" strokecolor="#969696"/>
                  <v:oval id="Oval 345" o:spid="_x0000_s1127" style="position:absolute;left:10052;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" fillcolor="#969696" strokecolor="#969696"/>
                  <v:oval id="Oval 346" o:spid="_x0000_s1128" style="position:absolute;left:10223;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" fillcolor="#969696" strokecolor="#969696"/>
                  <v:oval id="Oval 347" o:spid="_x0000_s1129" style="position:absolute;left:10394;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" fillcolor="#969696" strokecolor="#969696"/>
                  <v:oval id="Oval 348" o:spid="_x0000_s1130" style="position:absolute;left:9898;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" fillcolor="#969696" strokecolor="#969696"/>
                  <v:oval id="Oval 349" o:spid="_x0000_s1131" style="position:absolute;left:10549;top:8254;width:114;height:1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" fillcolor="#969696" strokecolor="#969696"/>
                </v:group>
              </v:group>
            </w:pict>
          </mc:Fallback>
        </mc:AlternateContent>
      </w:r>
    </w:p>
    <w:p w14:paraId="49F7FF6E" w14:textId="77777777" w:rsidR="00F94D24" w:rsidRPr="00131102" w:rsidRDefault="00E4612C" w:rsidP="00473212">
      <w:pPr>
        <w:jc w:val="both"/>
        <w:rPr>
          <w:rFonts w:asciiTheme="minorHAnsi" w:hAnsiTheme="minorHAnsi" w:cstheme="minorHAnsi"/>
          <w:sz w:val="22"/>
          <w:szCs w:val="22"/>
        </w:rPr>
      </w:pPr>
      <w:r w:rsidRPr="00131102">
        <w:rPr>
          <w:rFonts w:asciiTheme="minorHAnsi" w:hAnsiTheme="minorHAnsi" w:cstheme="minorHAnsi"/>
          <w:noProof/>
          <w:sz w:val="22"/>
          <w:szCs w:val="22"/>
          <w:lang w:eastAsia="en-GB"/>
        </w:rPr>
        <mc:AlternateContent>
          <mc:Choice Requires="wpg">
            <w:drawing>
              <wp:anchor distT="0" distB="0" distL="114300" distR="114300" simplePos="0" relativeHeight="251655168" behindDoc="0" locked="0" layoutInCell="1" allowOverlap="1" wp14:anchorId="0D512481" wp14:editId="07777777">
                <wp:simplePos x="0" y="0"/>
                <wp:positionH relativeFrom="column">
                  <wp:posOffset>1691640</wp:posOffset>
                </wp:positionH>
                <wp:positionV relativeFrom="paragraph">
                  <wp:posOffset>75565</wp:posOffset>
                </wp:positionV>
                <wp:extent cx="1079500" cy="761365"/>
                <wp:effectExtent l="7620" t="11430" r="8255" b="8255"/>
                <wp:wrapNone/>
                <wp:docPr id="15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761365"/>
                          <a:chOff x="6466" y="3778"/>
                          <a:chExt cx="3230" cy="2054"/>
                        </a:xfrm>
                      </wpg:grpSpPr>
                      <wpg:grpSp>
                        <wpg:cNvPr id="155" name="Group 8"/>
                        <wpg:cNvGrpSpPr>
                          <a:grpSpLocks/>
                        </wpg:cNvGrpSpPr>
                        <wpg:grpSpPr bwMode="auto">
                          <a:xfrm>
                            <a:off x="6571" y="3778"/>
                            <a:ext cx="642" cy="636"/>
                            <a:chOff x="2503" y="7389"/>
                            <a:chExt cx="642" cy="636"/>
                          </a:xfrm>
                        </wpg:grpSpPr>
                        <wps:wsp>
                          <wps:cNvPr id="156" name="Oval 9"/>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Oval 10"/>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 name="Oval 11"/>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 name="Oval 12"/>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0" name="Oval 13"/>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 name="Oval 14"/>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 name="Oval 15"/>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 name="Oval 16"/>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 name="Oval 17"/>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 name="Oval 18"/>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6" name="Oval 19"/>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7" name="Group 20"/>
                        <wpg:cNvGrpSpPr>
                          <a:grpSpLocks/>
                        </wpg:cNvGrpSpPr>
                        <wpg:grpSpPr bwMode="auto">
                          <a:xfrm>
                            <a:off x="7104" y="4246"/>
                            <a:ext cx="642" cy="636"/>
                            <a:chOff x="2503" y="7389"/>
                            <a:chExt cx="642" cy="636"/>
                          </a:xfrm>
                        </wpg:grpSpPr>
                        <wps:wsp>
                          <wps:cNvPr id="168" name="Oval 21"/>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 name="Oval 22"/>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 name="Oval 23"/>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 name="Oval 24"/>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 name="Oval 25"/>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 name="Oval 26"/>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 name="Oval 27"/>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 name="Oval 28"/>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6" name="Oval 29"/>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 name="Oval 30"/>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 name="Oval 31"/>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79" name="Group 32"/>
                        <wpg:cNvGrpSpPr>
                          <a:grpSpLocks/>
                        </wpg:cNvGrpSpPr>
                        <wpg:grpSpPr bwMode="auto">
                          <a:xfrm>
                            <a:off x="7726" y="3834"/>
                            <a:ext cx="642" cy="636"/>
                            <a:chOff x="2503" y="7389"/>
                            <a:chExt cx="642" cy="636"/>
                          </a:xfrm>
                        </wpg:grpSpPr>
                        <wps:wsp>
                          <wps:cNvPr id="180" name="Oval 33"/>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 name="Oval 34"/>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2" name="Oval 35"/>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 name="Oval 36"/>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 name="Oval 37"/>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Oval 38"/>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Oval 39"/>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Oval 40"/>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Oval 41"/>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 name="Oval 42"/>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 name="Oval 43"/>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91" name="Group 44"/>
                        <wpg:cNvGrpSpPr>
                          <a:grpSpLocks/>
                        </wpg:cNvGrpSpPr>
                        <wpg:grpSpPr bwMode="auto">
                          <a:xfrm>
                            <a:off x="6466" y="4689"/>
                            <a:ext cx="642" cy="636"/>
                            <a:chOff x="2503" y="7389"/>
                            <a:chExt cx="642" cy="636"/>
                          </a:xfrm>
                        </wpg:grpSpPr>
                        <wps:wsp>
                          <wps:cNvPr id="192" name="Oval 45"/>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Oval 46"/>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 name="Oval 47"/>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 name="Oval 48"/>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 name="Oval 49"/>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 name="Oval 50"/>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 name="Oval 51"/>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 name="Oval 52"/>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 name="Oval 53"/>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 name="Oval 54"/>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 name="Oval 55"/>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03" name="Group 56"/>
                        <wpg:cNvGrpSpPr>
                          <a:grpSpLocks/>
                        </wpg:cNvGrpSpPr>
                        <wpg:grpSpPr bwMode="auto">
                          <a:xfrm>
                            <a:off x="7066" y="5095"/>
                            <a:ext cx="642" cy="636"/>
                            <a:chOff x="2503" y="7389"/>
                            <a:chExt cx="642" cy="636"/>
                          </a:xfrm>
                        </wpg:grpSpPr>
                        <wps:wsp>
                          <wps:cNvPr id="204" name="Oval 57"/>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 name="Oval 58"/>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6" name="Oval 59"/>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Oval 60"/>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 name="Oval 61"/>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 name="Oval 62"/>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 name="Oval 63"/>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 name="Oval 64"/>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2" name="Oval 65"/>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 name="Oval 66"/>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 name="Oval 67"/>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15" name="Group 68"/>
                        <wpg:cNvGrpSpPr>
                          <a:grpSpLocks/>
                        </wpg:cNvGrpSpPr>
                        <wpg:grpSpPr bwMode="auto">
                          <a:xfrm>
                            <a:off x="7737" y="4697"/>
                            <a:ext cx="642" cy="636"/>
                            <a:chOff x="2503" y="7389"/>
                            <a:chExt cx="642" cy="636"/>
                          </a:xfrm>
                        </wpg:grpSpPr>
                        <wps:wsp>
                          <wps:cNvPr id="216" name="Oval 69"/>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 name="Oval 70"/>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 name="Oval 71"/>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 name="Oval 72"/>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0" name="Oval 73"/>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 name="Oval 74"/>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 name="Oval 75"/>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 name="Oval 76"/>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Oval 77"/>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 name="Oval 78"/>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 name="Oval 79"/>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27" name="Group 80"/>
                        <wpg:cNvGrpSpPr>
                          <a:grpSpLocks/>
                        </wpg:cNvGrpSpPr>
                        <wpg:grpSpPr bwMode="auto">
                          <a:xfrm>
                            <a:off x="8357" y="4277"/>
                            <a:ext cx="642" cy="636"/>
                            <a:chOff x="2503" y="7389"/>
                            <a:chExt cx="642" cy="636"/>
                          </a:xfrm>
                        </wpg:grpSpPr>
                        <wps:wsp>
                          <wps:cNvPr id="228" name="Oval 81"/>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 name="Oval 82"/>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 name="Oval 83"/>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 name="Oval 84"/>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 name="Oval 85"/>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 name="Oval 86"/>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 name="Oval 87"/>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Oval 88"/>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 name="Oval 89"/>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 name="Oval 90"/>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 name="Oval 91"/>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39" name="Group 92"/>
                        <wpg:cNvGrpSpPr>
                          <a:grpSpLocks/>
                        </wpg:cNvGrpSpPr>
                        <wpg:grpSpPr bwMode="auto">
                          <a:xfrm>
                            <a:off x="8334" y="5196"/>
                            <a:ext cx="642" cy="636"/>
                            <a:chOff x="2503" y="7389"/>
                            <a:chExt cx="642" cy="636"/>
                          </a:xfrm>
                        </wpg:grpSpPr>
                        <wps:wsp>
                          <wps:cNvPr id="240" name="Oval 93"/>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 name="Oval 94"/>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2" name="Oval 95"/>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3" name="Oval 96"/>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 name="Oval 97"/>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 name="Oval 98"/>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 name="Oval 99"/>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 name="Oval 100"/>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 name="Oval 101"/>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 name="Oval 102"/>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 name="Oval 103"/>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51" name="Group 104"/>
                        <wpg:cNvGrpSpPr>
                          <a:grpSpLocks/>
                        </wpg:cNvGrpSpPr>
                        <wpg:grpSpPr bwMode="auto">
                          <a:xfrm>
                            <a:off x="9050" y="3820"/>
                            <a:ext cx="642" cy="636"/>
                            <a:chOff x="2503" y="7389"/>
                            <a:chExt cx="642" cy="636"/>
                          </a:xfrm>
                        </wpg:grpSpPr>
                        <wps:wsp>
                          <wps:cNvPr id="252" name="Oval 105"/>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 name="Oval 106"/>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4" name="Oval 107"/>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 name="Oval 108"/>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 name="Oval 109"/>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 name="Oval 110"/>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8" name="Oval 111"/>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 name="Oval 112"/>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 name="Oval 113"/>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 name="Oval 114"/>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 name="Oval 115"/>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63" name="Group 116"/>
                        <wpg:cNvGrpSpPr>
                          <a:grpSpLocks/>
                        </wpg:cNvGrpSpPr>
                        <wpg:grpSpPr bwMode="auto">
                          <a:xfrm>
                            <a:off x="9054" y="4756"/>
                            <a:ext cx="642" cy="636"/>
                            <a:chOff x="2503" y="7389"/>
                            <a:chExt cx="642" cy="636"/>
                          </a:xfrm>
                        </wpg:grpSpPr>
                        <wps:wsp>
                          <wps:cNvPr id="264" name="Oval 117"/>
                          <wps:cNvSpPr>
                            <a:spLocks noChangeArrowheads="1"/>
                          </wps:cNvSpPr>
                          <wps:spPr bwMode="auto">
                            <a:xfrm>
                              <a:off x="2635" y="7531"/>
                              <a:ext cx="369" cy="367"/>
                            </a:xfrm>
                            <a:prstGeom prst="ellipse">
                              <a:avLst/>
                            </a:prstGeom>
                            <a:solidFill>
                              <a:srgbClr val="CCECFF"/>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 name="Oval 118"/>
                          <wps:cNvSpPr>
                            <a:spLocks noChangeArrowheads="1"/>
                          </wps:cNvSpPr>
                          <wps:spPr bwMode="auto">
                            <a:xfrm>
                              <a:off x="2894" y="741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 name="Oval 119"/>
                          <wps:cNvSpPr>
                            <a:spLocks noChangeArrowheads="1"/>
                          </wps:cNvSpPr>
                          <wps:spPr bwMode="auto">
                            <a:xfrm>
                              <a:off x="2734" y="738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 name="Oval 120"/>
                          <wps:cNvSpPr>
                            <a:spLocks noChangeArrowheads="1"/>
                          </wps:cNvSpPr>
                          <wps:spPr bwMode="auto">
                            <a:xfrm>
                              <a:off x="2581" y="745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 name="Oval 121"/>
                          <wps:cNvSpPr>
                            <a:spLocks noChangeArrowheads="1"/>
                          </wps:cNvSpPr>
                          <wps:spPr bwMode="auto">
                            <a:xfrm>
                              <a:off x="2503" y="761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 name="Oval 122"/>
                          <wps:cNvSpPr>
                            <a:spLocks noChangeArrowheads="1"/>
                          </wps:cNvSpPr>
                          <wps:spPr bwMode="auto">
                            <a:xfrm>
                              <a:off x="2539" y="779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0" name="Oval 123"/>
                          <wps:cNvSpPr>
                            <a:spLocks noChangeArrowheads="1"/>
                          </wps:cNvSpPr>
                          <wps:spPr bwMode="auto">
                            <a:xfrm>
                              <a:off x="2669" y="79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1" name="Oval 124"/>
                          <wps:cNvSpPr>
                            <a:spLocks noChangeArrowheads="1"/>
                          </wps:cNvSpPr>
                          <wps:spPr bwMode="auto">
                            <a:xfrm>
                              <a:off x="2834" y="791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2" name="Oval 125"/>
                          <wps:cNvSpPr>
                            <a:spLocks noChangeArrowheads="1"/>
                          </wps:cNvSpPr>
                          <wps:spPr bwMode="auto">
                            <a:xfrm>
                              <a:off x="2969" y="7827"/>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 name="Oval 126"/>
                          <wps:cNvSpPr>
                            <a:spLocks noChangeArrowheads="1"/>
                          </wps:cNvSpPr>
                          <wps:spPr bwMode="auto">
                            <a:xfrm>
                              <a:off x="3031" y="7684"/>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4" name="Oval 127"/>
                          <wps:cNvSpPr>
                            <a:spLocks noChangeArrowheads="1"/>
                          </wps:cNvSpPr>
                          <wps:spPr bwMode="auto">
                            <a:xfrm>
                              <a:off x="3006" y="7535"/>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2D1BE16">
              <v:group id="Group 7" style="position:absolute;margin-left:133.2pt;margin-top:5.95pt;width:85pt;height:59.95pt;z-index:251655168" coordsize="3230,2054" coordorigin="6466,3778" o:spid="_x0000_s1026" w14:anchorId="5A02D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">
                <v:group id="Group 8" style="position:absolute;left:6571;top:3778;width:642;height:636" coordsize="642,636" coordorigin="2503,73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oval id="Oval 9" style="position:absolute;left:2635;top:7531;width:369;height:367;visibility:visible;mso-wrap-style:square;v-text-anchor:top" o:spid="_x0000_s1028"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"/>
                  <v:oval id="Oval 10" style="position:absolute;left:2894;top:7418;width:114;height:114;visibility:visible;mso-wrap-style:square;v-text-anchor:top" o:spid="_x0000_s102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"/>
                  <v:oval id="Oval 11" style="position:absolute;left:2734;top:7389;width:114;height:114;visibility:visible;mso-wrap-style:square;v-text-anchor:top" o:spid="_x0000_s103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"/>
                  <v:oval id="Oval 12" style="position:absolute;left:2581;top:7459;width:114;height:114;visibility:visible;mso-wrap-style:square;v-text-anchor:top" o:spid="_x0000_s103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"/>
                  <v:oval id="Oval 13" style="position:absolute;left:2503;top:7619;width:114;height:114;visibility:visible;mso-wrap-style:square;v-text-anchor:top" o:spid="_x0000_s103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"/>
                  <v:oval id="Oval 14" style="position:absolute;left:2539;top:7794;width:114;height:114;visibility:visible;mso-wrap-style:square;v-text-anchor:top" o:spid="_x0000_s103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"/>
                  <v:oval id="Oval 15" style="position:absolute;left:2669;top:7901;width:114;height:114;visibility:visible;mso-wrap-style:square;v-text-anchor:top" o:spid="_x0000_s103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"/>
                  <v:oval id="Oval 16" style="position:absolute;left:2834;top:7911;width:114;height:114;visibility:visible;mso-wrap-style:square;v-text-anchor:top" o:spid="_x0000_s103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"/>
                  <v:oval id="Oval 17" style="position:absolute;left:2969;top:7827;width:114;height:114;visibility:visible;mso-wrap-style:square;v-text-anchor:top" o:spid="_x0000_s103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"/>
                  <v:oval id="Oval 18" style="position:absolute;left:3031;top:7684;width:114;height:114;visibility:visible;mso-wrap-style:square;v-text-anchor:top" o:spid="_x0000_s103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"/>
                  <v:oval id="Oval 19" style="position:absolute;left:3006;top:7535;width:114;height:114;visibility:visible;mso-wrap-style:square;v-text-anchor:top" o:spid="_x0000_s103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"/>
                </v:group>
                <v:group id="Group 20" style="position:absolute;left:7104;top:4246;width:642;height:636" coordsize="642,636" coordorigin="2503,7389"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oval id="Oval 21" style="position:absolute;left:2635;top:7531;width:369;height:367;visibility:visible;mso-wrap-style:square;v-text-anchor:top" o:spid="_x0000_s1040"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"/>
                  <v:oval id="Oval 22" style="position:absolute;left:2894;top:7418;width:114;height:114;visibility:visible;mso-wrap-style:square;v-text-anchor:top" o:spid="_x0000_s104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"/>
                  <v:oval id="Oval 23" style="position:absolute;left:2734;top:7389;width:114;height:114;visibility:visible;mso-wrap-style:square;v-text-anchor:top" o:spid="_x0000_s104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"/>
                  <v:oval id="Oval 24" style="position:absolute;left:2581;top:7459;width:114;height:114;visibility:visible;mso-wrap-style:square;v-text-anchor:top" o:spid="_x0000_s104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"/>
                  <v:oval id="Oval 25" style="position:absolute;left:2503;top:7619;width:114;height:114;visibility:visible;mso-wrap-style:square;v-text-anchor:top" o:spid="_x0000_s104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"/>
                  <v:oval id="Oval 26" style="position:absolute;left:2539;top:7794;width:114;height:114;visibility:visible;mso-wrap-style:square;v-text-anchor:top" o:spid="_x0000_s104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"/>
                  <v:oval id="Oval 27" style="position:absolute;left:2669;top:7901;width:114;height:114;visibility:visible;mso-wrap-style:square;v-text-anchor:top" o:spid="_x0000_s104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"/>
                  <v:oval id="Oval 28" style="position:absolute;left:2834;top:7911;width:114;height:114;visibility:visible;mso-wrap-style:square;v-text-anchor:top" o:spid="_x0000_s104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"/>
                  <v:oval id="Oval 29" style="position:absolute;left:2969;top:7827;width:114;height:114;visibility:visible;mso-wrap-style:square;v-text-anchor:top" o:spid="_x0000_s104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"/>
                  <v:oval id="Oval 30" style="position:absolute;left:3031;top:7684;width:114;height:114;visibility:visible;mso-wrap-style:square;v-text-anchor:top" o:spid="_x0000_s104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"/>
                  <v:oval id="Oval 31" style="position:absolute;left:3006;top:7535;width:114;height:114;visibility:visible;mso-wrap-style:square;v-text-anchor:top" o:spid="_x0000_s105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"/>
                </v:group>
                <v:group id="Group 32" style="position:absolute;left:7726;top:3834;width:642;height:636" coordsize="642,636" coordorigin="2503,7389" o:spid="_x0000_s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oval id="Oval 33" style="position:absolute;left:2635;top:7531;width:369;height:367;visibility:visible;mso-wrap-style:square;v-text-anchor:top" o:spid="_x0000_s1052"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"/>
                  <v:oval id="Oval 34" style="position:absolute;left:2894;top:7418;width:114;height:114;visibility:visible;mso-wrap-style:square;v-text-anchor:top" o:spid="_x0000_s105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"/>
                  <v:oval id="Oval 35" style="position:absolute;left:2734;top:7389;width:114;height:114;visibility:visible;mso-wrap-style:square;v-text-anchor:top" o:spid="_x0000_s105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"/>
                  <v:oval id="Oval 36" style="position:absolute;left:2581;top:7459;width:114;height:114;visibility:visible;mso-wrap-style:square;v-text-anchor:top" o:spid="_x0000_s105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"/>
                  <v:oval id="Oval 37" style="position:absolute;left:2503;top:7619;width:114;height:114;visibility:visible;mso-wrap-style:square;v-text-anchor:top" o:spid="_x0000_s105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"/>
                  <v:oval id="Oval 38" style="position:absolute;left:2539;top:7794;width:114;height:114;visibility:visible;mso-wrap-style:square;v-text-anchor:top" o:spid="_x0000_s105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"/>
                  <v:oval id="Oval 39" style="position:absolute;left:2669;top:7901;width:114;height:114;visibility:visible;mso-wrap-style:square;v-text-anchor:top" o:spid="_x0000_s105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"/>
                  <v:oval id="Oval 40" style="position:absolute;left:2834;top:7911;width:114;height:114;visibility:visible;mso-wrap-style:square;v-text-anchor:top" o:spid="_x0000_s105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"/>
                  <v:oval id="Oval 41" style="position:absolute;left:2969;top:7827;width:114;height:114;visibility:visible;mso-wrap-style:square;v-text-anchor:top" o:spid="_x0000_s106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"/>
                  <v:oval id="Oval 42" style="position:absolute;left:3031;top:7684;width:114;height:114;visibility:visible;mso-wrap-style:square;v-text-anchor:top" o:spid="_x0000_s106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"/>
                  <v:oval id="Oval 43" style="position:absolute;left:3006;top:7535;width:114;height:114;visibility:visible;mso-wrap-style:square;v-text-anchor:top" o:spid="_x0000_s106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"/>
                </v:group>
                <v:group id="Group 44" style="position:absolute;left:6466;top:4689;width:642;height:636" coordsize="642,636" coordorigin="2503,7389"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oval id="Oval 45" style="position:absolute;left:2635;top:7531;width:369;height:367;visibility:visible;mso-wrap-style:square;v-text-anchor:top" o:spid="_x0000_s1064"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"/>
                  <v:oval id="Oval 46" style="position:absolute;left:2894;top:7418;width:114;height:114;visibility:visible;mso-wrap-style:square;v-text-anchor:top" o:spid="_x0000_s106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"/>
                  <v:oval id="Oval 47" style="position:absolute;left:2734;top:7389;width:114;height:114;visibility:visible;mso-wrap-style:square;v-text-anchor:top" o:spid="_x0000_s106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"/>
                  <v:oval id="Oval 48" style="position:absolute;left:2581;top:7459;width:114;height:114;visibility:visible;mso-wrap-style:square;v-text-anchor:top" o:spid="_x0000_s106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"/>
                  <v:oval id="Oval 49" style="position:absolute;left:2503;top:7619;width:114;height:114;visibility:visible;mso-wrap-style:square;v-text-anchor:top" o:spid="_x0000_s106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"/>
                  <v:oval id="Oval 50" style="position:absolute;left:2539;top:7794;width:114;height:114;visibility:visible;mso-wrap-style:square;v-text-anchor:top" o:spid="_x0000_s106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"/>
                  <v:oval id="Oval 51" style="position:absolute;left:2669;top:7901;width:114;height:114;visibility:visible;mso-wrap-style:square;v-text-anchor:top" o:spid="_x0000_s107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"/>
                  <v:oval id="Oval 52" style="position:absolute;left:2834;top:7911;width:114;height:114;visibility:visible;mso-wrap-style:square;v-text-anchor:top" o:spid="_x0000_s107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"/>
                  <v:oval id="Oval 53" style="position:absolute;left:2969;top:7827;width:114;height:114;visibility:visible;mso-wrap-style:square;v-text-anchor:top" o:spid="_x0000_s107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"/>
                  <v:oval id="Oval 54" style="position:absolute;left:3031;top:7684;width:114;height:114;visibility:visible;mso-wrap-style:square;v-text-anchor:top" o:spid="_x0000_s107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"/>
                  <v:oval id="Oval 55" style="position:absolute;left:3006;top:7535;width:114;height:114;visibility:visible;mso-wrap-style:square;v-text-anchor:top" o:spid="_x0000_s107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"/>
                </v:group>
                <v:group id="Group 56" style="position:absolute;left:7066;top:5095;width:642;height:636" coordsize="642,636" coordorigin="2503,7389"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oval id="Oval 57" style="position:absolute;left:2635;top:7531;width:369;height:367;visibility:visible;mso-wrap-style:square;v-text-anchor:top" o:spid="_x0000_s1076"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"/>
                  <v:oval id="Oval 58" style="position:absolute;left:2894;top:7418;width:114;height:114;visibility:visible;mso-wrap-style:square;v-text-anchor:top" o:spid="_x0000_s107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"/>
                  <v:oval id="Oval 59" style="position:absolute;left:2734;top:7389;width:114;height:114;visibility:visible;mso-wrap-style:square;v-text-anchor:top" o:spid="_x0000_s107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"/>
                  <v:oval id="Oval 60" style="position:absolute;left:2581;top:7459;width:114;height:114;visibility:visible;mso-wrap-style:square;v-text-anchor:top" o:spid="_x0000_s107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"/>
                  <v:oval id="Oval 61" style="position:absolute;left:2503;top:7619;width:114;height:114;visibility:visible;mso-wrap-style:square;v-text-anchor:top" o:spid="_x0000_s108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"/>
                  <v:oval id="Oval 62" style="position:absolute;left:2539;top:7794;width:114;height:114;visibility:visible;mso-wrap-style:square;v-text-anchor:top" o:spid="_x0000_s108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"/>
                  <v:oval id="Oval 63" style="position:absolute;left:2669;top:7901;width:114;height:114;visibility:visible;mso-wrap-style:square;v-text-anchor:top" o:spid="_x0000_s108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"/>
                  <v:oval id="Oval 64" style="position:absolute;left:2834;top:7911;width:114;height:114;visibility:visible;mso-wrap-style:square;v-text-anchor:top" o:spid="_x0000_s108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"/>
                  <v:oval id="Oval 65" style="position:absolute;left:2969;top:7827;width:114;height:114;visibility:visible;mso-wrap-style:square;v-text-anchor:top" o:spid="_x0000_s108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"/>
                  <v:oval id="Oval 66" style="position:absolute;left:3031;top:7684;width:114;height:114;visibility:visible;mso-wrap-style:square;v-text-anchor:top" o:spid="_x0000_s108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"/>
                  <v:oval id="Oval 67" style="position:absolute;left:3006;top:7535;width:114;height:114;visibility:visible;mso-wrap-style:square;v-text-anchor:top" o:spid="_x0000_s108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"/>
                </v:group>
                <v:group id="Group 68" style="position:absolute;left:7737;top:4697;width:642;height:636" coordsize="642,636" coordorigin="2503,7389" o:spid="_x0000_s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oval id="Oval 69" style="position:absolute;left:2635;top:7531;width:369;height:367;visibility:visible;mso-wrap-style:square;v-text-anchor:top" o:spid="_x0000_s1088"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"/>
                  <v:oval id="Oval 70" style="position:absolute;left:2894;top:7418;width:114;height:114;visibility:visible;mso-wrap-style:square;v-text-anchor:top" o:spid="_x0000_s108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"/>
                  <v:oval id="Oval 71" style="position:absolute;left:2734;top:7389;width:114;height:114;visibility:visible;mso-wrap-style:square;v-text-anchor:top" o:spid="_x0000_s109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"/>
                  <v:oval id="Oval 72" style="position:absolute;left:2581;top:7459;width:114;height:114;visibility:visible;mso-wrap-style:square;v-text-anchor:top" o:spid="_x0000_s109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"/>
                  <v:oval id="Oval 73" style="position:absolute;left:2503;top:7619;width:114;height:114;visibility:visible;mso-wrap-style:square;v-text-anchor:top" o:spid="_x0000_s109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"/>
                  <v:oval id="Oval 74" style="position:absolute;left:2539;top:7794;width:114;height:114;visibility:visible;mso-wrap-style:square;v-text-anchor:top" o:spid="_x0000_s109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"/>
                  <v:oval id="Oval 75" style="position:absolute;left:2669;top:7901;width:114;height:114;visibility:visible;mso-wrap-style:square;v-text-anchor:top" o:spid="_x0000_s109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"/>
                  <v:oval id="Oval 76" style="position:absolute;left:2834;top:7911;width:114;height:114;visibility:visible;mso-wrap-style:square;v-text-anchor:top" o:spid="_x0000_s109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"/>
                  <v:oval id="Oval 77" style="position:absolute;left:2969;top:7827;width:114;height:114;visibility:visible;mso-wrap-style:square;v-text-anchor:top" o:spid="_x0000_s109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"/>
                  <v:oval id="Oval 78" style="position:absolute;left:3031;top:7684;width:114;height:114;visibility:visible;mso-wrap-style:square;v-text-anchor:top" o:spid="_x0000_s109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"/>
                  <v:oval id="Oval 79" style="position:absolute;left:3006;top:7535;width:114;height:114;visibility:visible;mso-wrap-style:square;v-text-anchor:top" o:spid="_x0000_s109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"/>
                </v:group>
                <v:group id="Group 80" style="position:absolute;left:8357;top:4277;width:642;height:636" coordsize="642,636" coordorigin="2503,7389" o:spid="_x0000_s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81" style="position:absolute;left:2635;top:7531;width:369;height:367;visibility:visible;mso-wrap-style:square;v-text-anchor:top" o:spid="_x0000_s1100"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"/>
                  <v:oval id="Oval 82" style="position:absolute;left:2894;top:7418;width:114;height:114;visibility:visible;mso-wrap-style:square;v-text-anchor:top" o:spid="_x0000_s110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"/>
                  <v:oval id="Oval 83" style="position:absolute;left:2734;top:7389;width:114;height:114;visibility:visible;mso-wrap-style:square;v-text-anchor:top" o:spid="_x0000_s110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"/>
                  <v:oval id="Oval 84" style="position:absolute;left:2581;top:7459;width:114;height:114;visibility:visible;mso-wrap-style:square;v-text-anchor:top" o:spid="_x0000_s110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"/>
                  <v:oval id="Oval 85" style="position:absolute;left:2503;top:7619;width:114;height:114;visibility:visible;mso-wrap-style:square;v-text-anchor:top" o:spid="_x0000_s110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"/>
                  <v:oval id="Oval 86" style="position:absolute;left:2539;top:7794;width:114;height:114;visibility:visible;mso-wrap-style:square;v-text-anchor:top" o:spid="_x0000_s110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"/>
                  <v:oval id="Oval 87" style="position:absolute;left:2669;top:7901;width:114;height:114;visibility:visible;mso-wrap-style:square;v-text-anchor:top" o:spid="_x0000_s110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"/>
                  <v:oval id="Oval 88" style="position:absolute;left:2834;top:7911;width:114;height:114;visibility:visible;mso-wrap-style:square;v-text-anchor:top" o:spid="_x0000_s110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"/>
                  <v:oval id="Oval 89" style="position:absolute;left:2969;top:7827;width:114;height:114;visibility:visible;mso-wrap-style:square;v-text-anchor:top" o:spid="_x0000_s110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"/>
                  <v:oval id="Oval 90" style="position:absolute;left:3031;top:7684;width:114;height:114;visibility:visible;mso-wrap-style:square;v-text-anchor:top" o:spid="_x0000_s110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"/>
                  <v:oval id="Oval 91" style="position:absolute;left:3006;top:7535;width:114;height:114;visibility:visible;mso-wrap-style:square;v-text-anchor:top" o:spid="_x0000_s111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"/>
                </v:group>
                <v:group id="Group 92" style="position:absolute;left:8334;top:5196;width:642;height:636" coordsize="642,636" coordorigin="2503,7389" o:spid="_x0000_s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Oval 93" style="position:absolute;left:2635;top:7531;width:369;height:367;visibility:visible;mso-wrap-style:square;v-text-anchor:top" o:spid="_x0000_s1112"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"/>
                  <v:oval id="Oval 94" style="position:absolute;left:2894;top:7418;width:114;height:114;visibility:visible;mso-wrap-style:square;v-text-anchor:top" o:spid="_x0000_s111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"/>
                  <v:oval id="Oval 95" style="position:absolute;left:2734;top:7389;width:114;height:114;visibility:visible;mso-wrap-style:square;v-text-anchor:top" o:spid="_x0000_s111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"/>
                  <v:oval id="Oval 96" style="position:absolute;left:2581;top:7459;width:114;height:114;visibility:visible;mso-wrap-style:square;v-text-anchor:top" o:spid="_x0000_s111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"/>
                  <v:oval id="Oval 97" style="position:absolute;left:2503;top:7619;width:114;height:114;visibility:visible;mso-wrap-style:square;v-text-anchor:top" o:spid="_x0000_s111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"/>
                  <v:oval id="Oval 98" style="position:absolute;left:2539;top:7794;width:114;height:114;visibility:visible;mso-wrap-style:square;v-text-anchor:top" o:spid="_x0000_s111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"/>
                  <v:oval id="Oval 99" style="position:absolute;left:2669;top:7901;width:114;height:114;visibility:visible;mso-wrap-style:square;v-text-anchor:top" o:spid="_x0000_s111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"/>
                  <v:oval id="Oval 100" style="position:absolute;left:2834;top:7911;width:114;height:114;visibility:visible;mso-wrap-style:square;v-text-anchor:top" o:spid="_x0000_s111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"/>
                  <v:oval id="Oval 101" style="position:absolute;left:2969;top:7827;width:114;height:114;visibility:visible;mso-wrap-style:square;v-text-anchor:top" o:spid="_x0000_s112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"/>
                  <v:oval id="Oval 102" style="position:absolute;left:3031;top:7684;width:114;height:114;visibility:visible;mso-wrap-style:square;v-text-anchor:top" o:spid="_x0000_s112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"/>
                  <v:oval id="Oval 103" style="position:absolute;left:3006;top:7535;width:114;height:114;visibility:visible;mso-wrap-style:square;v-text-anchor:top" o:spid="_x0000_s112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"/>
                </v:group>
                <v:group id="Group 104" style="position:absolute;left:9050;top:3820;width:642;height:636" coordsize="642,636" coordorigin="2503,7389" o:spid="_x0000_s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oval id="Oval 105" style="position:absolute;left:2635;top:7531;width:369;height:367;visibility:visible;mso-wrap-style:square;v-text-anchor:top" o:spid="_x0000_s1124"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"/>
                  <v:oval id="Oval 106" style="position:absolute;left:2894;top:7418;width:114;height:114;visibility:visible;mso-wrap-style:square;v-text-anchor:top" o:spid="_x0000_s112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"/>
                  <v:oval id="Oval 107" style="position:absolute;left:2734;top:7389;width:114;height:114;visibility:visible;mso-wrap-style:square;v-text-anchor:top" o:spid="_x0000_s112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"/>
                  <v:oval id="Oval 108" style="position:absolute;left:2581;top:7459;width:114;height:114;visibility:visible;mso-wrap-style:square;v-text-anchor:top" o:spid="_x0000_s112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"/>
                  <v:oval id="Oval 109" style="position:absolute;left:2503;top:7619;width:114;height:114;visibility:visible;mso-wrap-style:square;v-text-anchor:top" o:spid="_x0000_s112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"/>
                  <v:oval id="Oval 110" style="position:absolute;left:2539;top:7794;width:114;height:114;visibility:visible;mso-wrap-style:square;v-text-anchor:top" o:spid="_x0000_s112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"/>
                  <v:oval id="Oval 111" style="position:absolute;left:2669;top:7901;width:114;height:114;visibility:visible;mso-wrap-style:square;v-text-anchor:top" o:spid="_x0000_s113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"/>
                  <v:oval id="Oval 112" style="position:absolute;left:2834;top:7911;width:114;height:114;visibility:visible;mso-wrap-style:square;v-text-anchor:top" o:spid="_x0000_s113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"/>
                  <v:oval id="Oval 113" style="position:absolute;left:2969;top:7827;width:114;height:114;visibility:visible;mso-wrap-style:square;v-text-anchor:top" o:spid="_x0000_s113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"/>
                  <v:oval id="Oval 114" style="position:absolute;left:3031;top:7684;width:114;height:114;visibility:visible;mso-wrap-style:square;v-text-anchor:top" o:spid="_x0000_s113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"/>
                  <v:oval id="Oval 115" style="position:absolute;left:3006;top:7535;width:114;height:114;visibility:visible;mso-wrap-style:square;v-text-anchor:top" o:spid="_x0000_s113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"/>
                </v:group>
                <v:group id="Group 116" style="position:absolute;left:9054;top:4756;width:642;height:636" coordsize="642,636" coordorigin="2503,7389" o:spid="_x0000_s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oval id="Oval 117" style="position:absolute;left:2635;top:7531;width:369;height:367;visibility:visible;mso-wrap-style:square;v-text-anchor:top" o:spid="_x0000_s1136"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"/>
                  <v:oval id="Oval 118" style="position:absolute;left:2894;top:7418;width:114;height:114;visibility:visible;mso-wrap-style:square;v-text-anchor:top" o:spid="_x0000_s113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"/>
                  <v:oval id="Oval 119" style="position:absolute;left:2734;top:7389;width:114;height:114;visibility:visible;mso-wrap-style:square;v-text-anchor:top" o:spid="_x0000_s113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"/>
                  <v:oval id="Oval 120" style="position:absolute;left:2581;top:7459;width:114;height:114;visibility:visible;mso-wrap-style:square;v-text-anchor:top" o:spid="_x0000_s113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"/>
                  <v:oval id="Oval 121" style="position:absolute;left:2503;top:7619;width:114;height:114;visibility:visible;mso-wrap-style:square;v-text-anchor:top" o:spid="_x0000_s114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"/>
                  <v:oval id="Oval 122" style="position:absolute;left:2539;top:7794;width:114;height:114;visibility:visible;mso-wrap-style:square;v-text-anchor:top" o:spid="_x0000_s114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"/>
                  <v:oval id="Oval 123" style="position:absolute;left:2669;top:7901;width:114;height:114;visibility:visible;mso-wrap-style:square;v-text-anchor:top" o:spid="_x0000_s114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"/>
                  <v:oval id="Oval 124" style="position:absolute;left:2834;top:7911;width:114;height:114;visibility:visible;mso-wrap-style:square;v-text-anchor:top" o:spid="_x0000_s114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"/>
                  <v:oval id="Oval 125" style="position:absolute;left:2969;top:7827;width:114;height:114;visibility:visible;mso-wrap-style:square;v-text-anchor:top" o:spid="_x0000_s114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"/>
                  <v:oval id="Oval 126" style="position:absolute;left:3031;top:7684;width:114;height:114;visibility:visible;mso-wrap-style:square;v-text-anchor:top" o:spid="_x0000_s114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"/>
                  <v:oval id="Oval 127" style="position:absolute;left:3006;top:7535;width:114;height:114;visibility:visible;mso-wrap-style:square;v-text-anchor:top" o:spid="_x0000_s114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"/>
                </v:group>
              </v:group>
            </w:pict>
          </mc:Fallback>
        </mc:AlternateContent>
      </w:r>
      <w:r w:rsidRPr="00131102">
        <w:rPr>
          <w:rFonts w:asciiTheme="minorHAnsi" w:hAnsiTheme="minorHAnsi" w:cstheme="minorHAnsi"/>
          <w:noProof/>
          <w:sz w:val="22"/>
          <w:szCs w:val="22"/>
          <w:lang w:eastAsia="en-GB"/>
        </w:rPr>
        <mc:AlternateContent>
          <mc:Choice Requires="wpg">
            <w:drawing>
              <wp:anchor distT="0" distB="0" distL="114300" distR="114300" simplePos="0" relativeHeight="251656192" behindDoc="0" locked="0" layoutInCell="1" allowOverlap="1" wp14:anchorId="4FB15C88" wp14:editId="07777777">
                <wp:simplePos x="0" y="0"/>
                <wp:positionH relativeFrom="column">
                  <wp:posOffset>238760</wp:posOffset>
                </wp:positionH>
                <wp:positionV relativeFrom="paragraph">
                  <wp:posOffset>-127000</wp:posOffset>
                </wp:positionV>
                <wp:extent cx="852805" cy="1096645"/>
                <wp:effectExtent l="4445" t="6985" r="13335" b="6985"/>
                <wp:wrapNone/>
                <wp:docPr id="3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852805" cy="1096645"/>
                          <a:chOff x="1786" y="3121"/>
                          <a:chExt cx="2273" cy="3077"/>
                        </a:xfrm>
                      </wpg:grpSpPr>
                      <wpg:grpSp>
                        <wpg:cNvPr id="39" name="Group 129"/>
                        <wpg:cNvGrpSpPr>
                          <a:grpSpLocks/>
                        </wpg:cNvGrpSpPr>
                        <wpg:grpSpPr bwMode="auto">
                          <a:xfrm>
                            <a:off x="3495" y="3690"/>
                            <a:ext cx="564" cy="2508"/>
                            <a:chOff x="3551" y="3690"/>
                            <a:chExt cx="564" cy="2508"/>
                          </a:xfrm>
                        </wpg:grpSpPr>
                        <wps:wsp>
                          <wps:cNvPr id="40" name="Rectangle 130"/>
                          <wps:cNvSpPr>
                            <a:spLocks noChangeArrowheads="1"/>
                          </wps:cNvSpPr>
                          <wps:spPr bwMode="auto">
                            <a:xfrm rot="5400000">
                              <a:off x="3516" y="3890"/>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41" name="Rectangle 131"/>
                          <wps:cNvSpPr>
                            <a:spLocks noChangeArrowheads="1"/>
                          </wps:cNvSpPr>
                          <wps:spPr bwMode="auto">
                            <a:xfrm rot="5400000">
                              <a:off x="3516" y="4517"/>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42" name="Rectangle 132"/>
                          <wps:cNvSpPr>
                            <a:spLocks noChangeArrowheads="1"/>
                          </wps:cNvSpPr>
                          <wps:spPr bwMode="auto">
                            <a:xfrm rot="5400000">
                              <a:off x="3516" y="5144"/>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43" name="Rectangle 133"/>
                          <wps:cNvSpPr>
                            <a:spLocks noChangeArrowheads="1"/>
                          </wps:cNvSpPr>
                          <wps:spPr bwMode="auto">
                            <a:xfrm rot="5400000">
                              <a:off x="3516" y="5771"/>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g:grpSp>
                          <wpg:cNvPr id="44" name="Group 134"/>
                          <wpg:cNvGrpSpPr>
                            <a:grpSpLocks/>
                          </wpg:cNvGrpSpPr>
                          <wpg:grpSpPr bwMode="auto">
                            <a:xfrm>
                              <a:off x="4001" y="3747"/>
                              <a:ext cx="114" cy="2377"/>
                              <a:chOff x="3681" y="2580"/>
                              <a:chExt cx="114" cy="2377"/>
                            </a:xfrm>
                          </wpg:grpSpPr>
                          <wps:wsp>
                            <wps:cNvPr id="45" name="Oval 135"/>
                            <wps:cNvSpPr>
                              <a:spLocks noChangeArrowheads="1"/>
                            </wps:cNvSpPr>
                            <wps:spPr bwMode="auto">
                              <a:xfrm>
                                <a:off x="3681" y="258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 name="Oval 136"/>
                            <wps:cNvSpPr>
                              <a:spLocks noChangeArrowheads="1"/>
                            </wps:cNvSpPr>
                            <wps:spPr bwMode="auto">
                              <a:xfrm>
                                <a:off x="3681" y="275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 name="Oval 137"/>
                            <wps:cNvSpPr>
                              <a:spLocks noChangeArrowheads="1"/>
                            </wps:cNvSpPr>
                            <wps:spPr bwMode="auto">
                              <a:xfrm>
                                <a:off x="3681" y="292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 name="Oval 138"/>
                            <wps:cNvSpPr>
                              <a:spLocks noChangeArrowheads="1"/>
                            </wps:cNvSpPr>
                            <wps:spPr bwMode="auto">
                              <a:xfrm>
                                <a:off x="3681" y="323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 name="Oval 139"/>
                            <wps:cNvSpPr>
                              <a:spLocks noChangeArrowheads="1"/>
                            </wps:cNvSpPr>
                            <wps:spPr bwMode="auto">
                              <a:xfrm>
                                <a:off x="3681" y="340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 name="Oval 140"/>
                            <wps:cNvSpPr>
                              <a:spLocks noChangeArrowheads="1"/>
                            </wps:cNvSpPr>
                            <wps:spPr bwMode="auto">
                              <a:xfrm>
                                <a:off x="3681" y="357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1" name="Oval 141"/>
                            <wps:cNvSpPr>
                              <a:spLocks noChangeArrowheads="1"/>
                            </wps:cNvSpPr>
                            <wps:spPr bwMode="auto">
                              <a:xfrm>
                                <a:off x="3681" y="385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 name="Oval 142"/>
                            <wps:cNvSpPr>
                              <a:spLocks noChangeArrowheads="1"/>
                            </wps:cNvSpPr>
                            <wps:spPr bwMode="auto">
                              <a:xfrm>
                                <a:off x="3681" y="402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 name="Oval 143"/>
                            <wps:cNvSpPr>
                              <a:spLocks noChangeArrowheads="1"/>
                            </wps:cNvSpPr>
                            <wps:spPr bwMode="auto">
                              <a:xfrm>
                                <a:off x="3681" y="420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Oval 144"/>
                            <wps:cNvSpPr>
                              <a:spLocks noChangeArrowheads="1"/>
                            </wps:cNvSpPr>
                            <wps:spPr bwMode="auto">
                              <a:xfrm>
                                <a:off x="3681" y="45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Oval 145"/>
                            <wps:cNvSpPr>
                              <a:spLocks noChangeArrowheads="1"/>
                            </wps:cNvSpPr>
                            <wps:spPr bwMode="auto">
                              <a:xfrm>
                                <a:off x="3681" y="467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Oval 146"/>
                            <wps:cNvSpPr>
                              <a:spLocks noChangeArrowheads="1"/>
                            </wps:cNvSpPr>
                            <wps:spPr bwMode="auto">
                              <a:xfrm>
                                <a:off x="3681" y="484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Oval 147"/>
                            <wps:cNvSpPr>
                              <a:spLocks noChangeArrowheads="1"/>
                            </wps:cNvSpPr>
                            <wps:spPr bwMode="auto">
                              <a:xfrm>
                                <a:off x="3681" y="3085"/>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 name="Oval 148"/>
                            <wps:cNvSpPr>
                              <a:spLocks noChangeArrowheads="1"/>
                            </wps:cNvSpPr>
                            <wps:spPr bwMode="auto">
                              <a:xfrm>
                                <a:off x="3681" y="3720"/>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Oval 149"/>
                            <wps:cNvSpPr>
                              <a:spLocks noChangeArrowheads="1"/>
                            </wps:cNvSpPr>
                            <wps:spPr bwMode="auto">
                              <a:xfrm>
                                <a:off x="3681" y="4347"/>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60" name="Group 150"/>
                          <wpg:cNvGrpSpPr>
                            <a:grpSpLocks/>
                          </wpg:cNvGrpSpPr>
                          <wpg:grpSpPr bwMode="auto">
                            <a:xfrm>
                              <a:off x="3551" y="3740"/>
                              <a:ext cx="114" cy="2377"/>
                              <a:chOff x="3681" y="2580"/>
                              <a:chExt cx="114" cy="2377"/>
                            </a:xfrm>
                          </wpg:grpSpPr>
                          <wps:wsp>
                            <wps:cNvPr id="61" name="Oval 151"/>
                            <wps:cNvSpPr>
                              <a:spLocks noChangeArrowheads="1"/>
                            </wps:cNvSpPr>
                            <wps:spPr bwMode="auto">
                              <a:xfrm>
                                <a:off x="3681" y="258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 name="Oval 152"/>
                            <wps:cNvSpPr>
                              <a:spLocks noChangeArrowheads="1"/>
                            </wps:cNvSpPr>
                            <wps:spPr bwMode="auto">
                              <a:xfrm>
                                <a:off x="3681" y="275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 name="Oval 153"/>
                            <wps:cNvSpPr>
                              <a:spLocks noChangeArrowheads="1"/>
                            </wps:cNvSpPr>
                            <wps:spPr bwMode="auto">
                              <a:xfrm>
                                <a:off x="3681" y="292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Oval 154"/>
                            <wps:cNvSpPr>
                              <a:spLocks noChangeArrowheads="1"/>
                            </wps:cNvSpPr>
                            <wps:spPr bwMode="auto">
                              <a:xfrm>
                                <a:off x="3681" y="323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 name="Oval 155"/>
                            <wps:cNvSpPr>
                              <a:spLocks noChangeArrowheads="1"/>
                            </wps:cNvSpPr>
                            <wps:spPr bwMode="auto">
                              <a:xfrm>
                                <a:off x="3681" y="340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 name="Oval 156"/>
                            <wps:cNvSpPr>
                              <a:spLocks noChangeArrowheads="1"/>
                            </wps:cNvSpPr>
                            <wps:spPr bwMode="auto">
                              <a:xfrm>
                                <a:off x="3681" y="357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Oval 157"/>
                            <wps:cNvSpPr>
                              <a:spLocks noChangeArrowheads="1"/>
                            </wps:cNvSpPr>
                            <wps:spPr bwMode="auto">
                              <a:xfrm>
                                <a:off x="3681" y="385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Oval 158"/>
                            <wps:cNvSpPr>
                              <a:spLocks noChangeArrowheads="1"/>
                            </wps:cNvSpPr>
                            <wps:spPr bwMode="auto">
                              <a:xfrm>
                                <a:off x="3681" y="402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 name="Oval 159"/>
                            <wps:cNvSpPr>
                              <a:spLocks noChangeArrowheads="1"/>
                            </wps:cNvSpPr>
                            <wps:spPr bwMode="auto">
                              <a:xfrm>
                                <a:off x="3681" y="420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Oval 160"/>
                            <wps:cNvSpPr>
                              <a:spLocks noChangeArrowheads="1"/>
                            </wps:cNvSpPr>
                            <wps:spPr bwMode="auto">
                              <a:xfrm>
                                <a:off x="3681" y="45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 name="Oval 161"/>
                            <wps:cNvSpPr>
                              <a:spLocks noChangeArrowheads="1"/>
                            </wps:cNvSpPr>
                            <wps:spPr bwMode="auto">
                              <a:xfrm>
                                <a:off x="3681" y="467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Oval 162"/>
                            <wps:cNvSpPr>
                              <a:spLocks noChangeArrowheads="1"/>
                            </wps:cNvSpPr>
                            <wps:spPr bwMode="auto">
                              <a:xfrm>
                                <a:off x="3681" y="484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Oval 163"/>
                            <wps:cNvSpPr>
                              <a:spLocks noChangeArrowheads="1"/>
                            </wps:cNvSpPr>
                            <wps:spPr bwMode="auto">
                              <a:xfrm>
                                <a:off x="3681" y="3085"/>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4" name="Oval 164"/>
                            <wps:cNvSpPr>
                              <a:spLocks noChangeArrowheads="1"/>
                            </wps:cNvSpPr>
                            <wps:spPr bwMode="auto">
                              <a:xfrm>
                                <a:off x="3681" y="3720"/>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5" name="Oval 165"/>
                            <wps:cNvSpPr>
                              <a:spLocks noChangeArrowheads="1"/>
                            </wps:cNvSpPr>
                            <wps:spPr bwMode="auto">
                              <a:xfrm>
                                <a:off x="3681" y="4347"/>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76" name="Group 166"/>
                        <wpg:cNvGrpSpPr>
                          <a:grpSpLocks/>
                        </wpg:cNvGrpSpPr>
                        <wpg:grpSpPr bwMode="auto">
                          <a:xfrm>
                            <a:off x="2637" y="3690"/>
                            <a:ext cx="542" cy="2508"/>
                            <a:chOff x="2789" y="3690"/>
                            <a:chExt cx="542" cy="2508"/>
                          </a:xfrm>
                        </wpg:grpSpPr>
                        <wps:wsp>
                          <wps:cNvPr id="77" name="Rectangle 167"/>
                          <wps:cNvSpPr>
                            <a:spLocks noChangeArrowheads="1"/>
                          </wps:cNvSpPr>
                          <wps:spPr bwMode="auto">
                            <a:xfrm rot="5400000">
                              <a:off x="2746" y="3890"/>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78" name="Rectangle 168"/>
                          <wps:cNvSpPr>
                            <a:spLocks noChangeArrowheads="1"/>
                          </wps:cNvSpPr>
                          <wps:spPr bwMode="auto">
                            <a:xfrm rot="5400000">
                              <a:off x="2746" y="4517"/>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79" name="Rectangle 169"/>
                          <wps:cNvSpPr>
                            <a:spLocks noChangeArrowheads="1"/>
                          </wps:cNvSpPr>
                          <wps:spPr bwMode="auto">
                            <a:xfrm rot="5400000">
                              <a:off x="2746" y="5144"/>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80" name="Rectangle 170"/>
                          <wps:cNvSpPr>
                            <a:spLocks noChangeArrowheads="1"/>
                          </wps:cNvSpPr>
                          <wps:spPr bwMode="auto">
                            <a:xfrm rot="5400000">
                              <a:off x="2746" y="5771"/>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g:grpSp>
                          <wpg:cNvPr id="81" name="Group 171"/>
                          <wpg:cNvGrpSpPr>
                            <a:grpSpLocks/>
                          </wpg:cNvGrpSpPr>
                          <wpg:grpSpPr bwMode="auto">
                            <a:xfrm>
                              <a:off x="2789" y="3740"/>
                              <a:ext cx="114" cy="2377"/>
                              <a:chOff x="3681" y="2580"/>
                              <a:chExt cx="114" cy="2377"/>
                            </a:xfrm>
                          </wpg:grpSpPr>
                          <wps:wsp>
                            <wps:cNvPr id="82" name="Oval 172"/>
                            <wps:cNvSpPr>
                              <a:spLocks noChangeArrowheads="1"/>
                            </wps:cNvSpPr>
                            <wps:spPr bwMode="auto">
                              <a:xfrm>
                                <a:off x="3681" y="258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3" name="Oval 173"/>
                            <wps:cNvSpPr>
                              <a:spLocks noChangeArrowheads="1"/>
                            </wps:cNvSpPr>
                            <wps:spPr bwMode="auto">
                              <a:xfrm>
                                <a:off x="3681" y="275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Oval 174"/>
                            <wps:cNvSpPr>
                              <a:spLocks noChangeArrowheads="1"/>
                            </wps:cNvSpPr>
                            <wps:spPr bwMode="auto">
                              <a:xfrm>
                                <a:off x="3681" y="292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 name="Oval 175"/>
                            <wps:cNvSpPr>
                              <a:spLocks noChangeArrowheads="1"/>
                            </wps:cNvSpPr>
                            <wps:spPr bwMode="auto">
                              <a:xfrm>
                                <a:off x="3681" y="323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Oval 176"/>
                            <wps:cNvSpPr>
                              <a:spLocks noChangeArrowheads="1"/>
                            </wps:cNvSpPr>
                            <wps:spPr bwMode="auto">
                              <a:xfrm>
                                <a:off x="3681" y="340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 name="Oval 177"/>
                            <wps:cNvSpPr>
                              <a:spLocks noChangeArrowheads="1"/>
                            </wps:cNvSpPr>
                            <wps:spPr bwMode="auto">
                              <a:xfrm>
                                <a:off x="3681" y="357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 name="Oval 178"/>
                            <wps:cNvSpPr>
                              <a:spLocks noChangeArrowheads="1"/>
                            </wps:cNvSpPr>
                            <wps:spPr bwMode="auto">
                              <a:xfrm>
                                <a:off x="3681" y="385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 name="Oval 179"/>
                            <wps:cNvSpPr>
                              <a:spLocks noChangeArrowheads="1"/>
                            </wps:cNvSpPr>
                            <wps:spPr bwMode="auto">
                              <a:xfrm>
                                <a:off x="3681" y="402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 name="Oval 180"/>
                            <wps:cNvSpPr>
                              <a:spLocks noChangeArrowheads="1"/>
                            </wps:cNvSpPr>
                            <wps:spPr bwMode="auto">
                              <a:xfrm>
                                <a:off x="3681" y="420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 name="Oval 181"/>
                            <wps:cNvSpPr>
                              <a:spLocks noChangeArrowheads="1"/>
                            </wps:cNvSpPr>
                            <wps:spPr bwMode="auto">
                              <a:xfrm>
                                <a:off x="3681" y="45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 name="Oval 182"/>
                            <wps:cNvSpPr>
                              <a:spLocks noChangeArrowheads="1"/>
                            </wps:cNvSpPr>
                            <wps:spPr bwMode="auto">
                              <a:xfrm>
                                <a:off x="3681" y="467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Oval 183"/>
                            <wps:cNvSpPr>
                              <a:spLocks noChangeArrowheads="1"/>
                            </wps:cNvSpPr>
                            <wps:spPr bwMode="auto">
                              <a:xfrm>
                                <a:off x="3681" y="484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4" name="Oval 184"/>
                            <wps:cNvSpPr>
                              <a:spLocks noChangeArrowheads="1"/>
                            </wps:cNvSpPr>
                            <wps:spPr bwMode="auto">
                              <a:xfrm>
                                <a:off x="3681" y="3085"/>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 name="Oval 185"/>
                            <wps:cNvSpPr>
                              <a:spLocks noChangeArrowheads="1"/>
                            </wps:cNvSpPr>
                            <wps:spPr bwMode="auto">
                              <a:xfrm>
                                <a:off x="3681" y="3720"/>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 name="Oval 186"/>
                            <wps:cNvSpPr>
                              <a:spLocks noChangeArrowheads="1"/>
                            </wps:cNvSpPr>
                            <wps:spPr bwMode="auto">
                              <a:xfrm>
                                <a:off x="3681" y="4347"/>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7" name="Group 187"/>
                          <wpg:cNvGrpSpPr>
                            <a:grpSpLocks/>
                          </wpg:cNvGrpSpPr>
                          <wpg:grpSpPr bwMode="auto">
                            <a:xfrm>
                              <a:off x="3217" y="3747"/>
                              <a:ext cx="114" cy="2377"/>
                              <a:chOff x="3681" y="2580"/>
                              <a:chExt cx="114" cy="2377"/>
                            </a:xfrm>
                          </wpg:grpSpPr>
                          <wps:wsp>
                            <wps:cNvPr id="98" name="Oval 188"/>
                            <wps:cNvSpPr>
                              <a:spLocks noChangeArrowheads="1"/>
                            </wps:cNvSpPr>
                            <wps:spPr bwMode="auto">
                              <a:xfrm>
                                <a:off x="3681" y="258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Oval 189"/>
                            <wps:cNvSpPr>
                              <a:spLocks noChangeArrowheads="1"/>
                            </wps:cNvSpPr>
                            <wps:spPr bwMode="auto">
                              <a:xfrm>
                                <a:off x="3681" y="275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 name="Oval 190"/>
                            <wps:cNvSpPr>
                              <a:spLocks noChangeArrowheads="1"/>
                            </wps:cNvSpPr>
                            <wps:spPr bwMode="auto">
                              <a:xfrm>
                                <a:off x="3681" y="292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 name="Oval 191"/>
                            <wps:cNvSpPr>
                              <a:spLocks noChangeArrowheads="1"/>
                            </wps:cNvSpPr>
                            <wps:spPr bwMode="auto">
                              <a:xfrm>
                                <a:off x="3681" y="323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 name="Oval 192"/>
                            <wps:cNvSpPr>
                              <a:spLocks noChangeArrowheads="1"/>
                            </wps:cNvSpPr>
                            <wps:spPr bwMode="auto">
                              <a:xfrm>
                                <a:off x="3681" y="340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 name="Oval 193"/>
                            <wps:cNvSpPr>
                              <a:spLocks noChangeArrowheads="1"/>
                            </wps:cNvSpPr>
                            <wps:spPr bwMode="auto">
                              <a:xfrm>
                                <a:off x="3681" y="357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 name="Oval 194"/>
                            <wps:cNvSpPr>
                              <a:spLocks noChangeArrowheads="1"/>
                            </wps:cNvSpPr>
                            <wps:spPr bwMode="auto">
                              <a:xfrm>
                                <a:off x="3681" y="385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 name="Oval 195"/>
                            <wps:cNvSpPr>
                              <a:spLocks noChangeArrowheads="1"/>
                            </wps:cNvSpPr>
                            <wps:spPr bwMode="auto">
                              <a:xfrm>
                                <a:off x="3681" y="402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6" name="Oval 196"/>
                            <wps:cNvSpPr>
                              <a:spLocks noChangeArrowheads="1"/>
                            </wps:cNvSpPr>
                            <wps:spPr bwMode="auto">
                              <a:xfrm>
                                <a:off x="3681" y="420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 name="Oval 197"/>
                            <wps:cNvSpPr>
                              <a:spLocks noChangeArrowheads="1"/>
                            </wps:cNvSpPr>
                            <wps:spPr bwMode="auto">
                              <a:xfrm>
                                <a:off x="3681" y="45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 name="Oval 198"/>
                            <wps:cNvSpPr>
                              <a:spLocks noChangeArrowheads="1"/>
                            </wps:cNvSpPr>
                            <wps:spPr bwMode="auto">
                              <a:xfrm>
                                <a:off x="3681" y="467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 name="Oval 199"/>
                            <wps:cNvSpPr>
                              <a:spLocks noChangeArrowheads="1"/>
                            </wps:cNvSpPr>
                            <wps:spPr bwMode="auto">
                              <a:xfrm>
                                <a:off x="3681" y="484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 name="Oval 200"/>
                            <wps:cNvSpPr>
                              <a:spLocks noChangeArrowheads="1"/>
                            </wps:cNvSpPr>
                            <wps:spPr bwMode="auto">
                              <a:xfrm>
                                <a:off x="3681" y="3085"/>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Oval 201"/>
                            <wps:cNvSpPr>
                              <a:spLocks noChangeArrowheads="1"/>
                            </wps:cNvSpPr>
                            <wps:spPr bwMode="auto">
                              <a:xfrm>
                                <a:off x="3681" y="3720"/>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 name="Oval 202"/>
                            <wps:cNvSpPr>
                              <a:spLocks noChangeArrowheads="1"/>
                            </wps:cNvSpPr>
                            <wps:spPr bwMode="auto">
                              <a:xfrm>
                                <a:off x="3681" y="4347"/>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113" name="Group 203"/>
                        <wpg:cNvGrpSpPr>
                          <a:grpSpLocks/>
                        </wpg:cNvGrpSpPr>
                        <wpg:grpSpPr bwMode="auto">
                          <a:xfrm>
                            <a:off x="1786" y="3690"/>
                            <a:ext cx="538" cy="2508"/>
                            <a:chOff x="2042" y="3674"/>
                            <a:chExt cx="538" cy="2508"/>
                          </a:xfrm>
                        </wpg:grpSpPr>
                        <wps:wsp>
                          <wps:cNvPr id="114" name="Rectangle 204"/>
                          <wps:cNvSpPr>
                            <a:spLocks noChangeArrowheads="1"/>
                          </wps:cNvSpPr>
                          <wps:spPr bwMode="auto">
                            <a:xfrm rot="5400000">
                              <a:off x="1999" y="3874"/>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15" name="Rectangle 205"/>
                          <wps:cNvSpPr>
                            <a:spLocks noChangeArrowheads="1"/>
                          </wps:cNvSpPr>
                          <wps:spPr bwMode="auto">
                            <a:xfrm rot="5400000">
                              <a:off x="1999" y="4501"/>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16" name="Rectangle 206"/>
                          <wps:cNvSpPr>
                            <a:spLocks noChangeArrowheads="1"/>
                          </wps:cNvSpPr>
                          <wps:spPr bwMode="auto">
                            <a:xfrm rot="5400000">
                              <a:off x="1999" y="5128"/>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17" name="Rectangle 207"/>
                          <wps:cNvSpPr>
                            <a:spLocks noChangeArrowheads="1"/>
                          </wps:cNvSpPr>
                          <wps:spPr bwMode="auto">
                            <a:xfrm rot="5400000">
                              <a:off x="1999" y="5755"/>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g:grpSp>
                          <wpg:cNvPr id="118" name="Group 208"/>
                          <wpg:cNvGrpSpPr>
                            <a:grpSpLocks/>
                          </wpg:cNvGrpSpPr>
                          <wpg:grpSpPr bwMode="auto">
                            <a:xfrm>
                              <a:off x="2466" y="3747"/>
                              <a:ext cx="114" cy="2377"/>
                              <a:chOff x="3681" y="2580"/>
                              <a:chExt cx="114" cy="2377"/>
                            </a:xfrm>
                          </wpg:grpSpPr>
                          <wps:wsp>
                            <wps:cNvPr id="119" name="Oval 209"/>
                            <wps:cNvSpPr>
                              <a:spLocks noChangeArrowheads="1"/>
                            </wps:cNvSpPr>
                            <wps:spPr bwMode="auto">
                              <a:xfrm>
                                <a:off x="3681" y="258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Oval 210"/>
                            <wps:cNvSpPr>
                              <a:spLocks noChangeArrowheads="1"/>
                            </wps:cNvSpPr>
                            <wps:spPr bwMode="auto">
                              <a:xfrm>
                                <a:off x="3681" y="275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 name="Oval 211"/>
                            <wps:cNvSpPr>
                              <a:spLocks noChangeArrowheads="1"/>
                            </wps:cNvSpPr>
                            <wps:spPr bwMode="auto">
                              <a:xfrm>
                                <a:off x="3681" y="292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Oval 212"/>
                            <wps:cNvSpPr>
                              <a:spLocks noChangeArrowheads="1"/>
                            </wps:cNvSpPr>
                            <wps:spPr bwMode="auto">
                              <a:xfrm>
                                <a:off x="3681" y="323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Oval 213"/>
                            <wps:cNvSpPr>
                              <a:spLocks noChangeArrowheads="1"/>
                            </wps:cNvSpPr>
                            <wps:spPr bwMode="auto">
                              <a:xfrm>
                                <a:off x="3681" y="340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Oval 214"/>
                            <wps:cNvSpPr>
                              <a:spLocks noChangeArrowheads="1"/>
                            </wps:cNvSpPr>
                            <wps:spPr bwMode="auto">
                              <a:xfrm>
                                <a:off x="3681" y="357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Oval 215"/>
                            <wps:cNvSpPr>
                              <a:spLocks noChangeArrowheads="1"/>
                            </wps:cNvSpPr>
                            <wps:spPr bwMode="auto">
                              <a:xfrm>
                                <a:off x="3681" y="385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 name="Oval 216"/>
                            <wps:cNvSpPr>
                              <a:spLocks noChangeArrowheads="1"/>
                            </wps:cNvSpPr>
                            <wps:spPr bwMode="auto">
                              <a:xfrm>
                                <a:off x="3681" y="402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 name="Oval 217"/>
                            <wps:cNvSpPr>
                              <a:spLocks noChangeArrowheads="1"/>
                            </wps:cNvSpPr>
                            <wps:spPr bwMode="auto">
                              <a:xfrm>
                                <a:off x="3681" y="420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Oval 218"/>
                            <wps:cNvSpPr>
                              <a:spLocks noChangeArrowheads="1"/>
                            </wps:cNvSpPr>
                            <wps:spPr bwMode="auto">
                              <a:xfrm>
                                <a:off x="3681" y="45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Oval 219"/>
                            <wps:cNvSpPr>
                              <a:spLocks noChangeArrowheads="1"/>
                            </wps:cNvSpPr>
                            <wps:spPr bwMode="auto">
                              <a:xfrm>
                                <a:off x="3681" y="467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 name="Oval 220"/>
                            <wps:cNvSpPr>
                              <a:spLocks noChangeArrowheads="1"/>
                            </wps:cNvSpPr>
                            <wps:spPr bwMode="auto">
                              <a:xfrm>
                                <a:off x="3681" y="484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 name="Oval 221"/>
                            <wps:cNvSpPr>
                              <a:spLocks noChangeArrowheads="1"/>
                            </wps:cNvSpPr>
                            <wps:spPr bwMode="auto">
                              <a:xfrm>
                                <a:off x="3681" y="3085"/>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Oval 222"/>
                            <wps:cNvSpPr>
                              <a:spLocks noChangeArrowheads="1"/>
                            </wps:cNvSpPr>
                            <wps:spPr bwMode="auto">
                              <a:xfrm>
                                <a:off x="3681" y="3720"/>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Oval 223"/>
                            <wps:cNvSpPr>
                              <a:spLocks noChangeArrowheads="1"/>
                            </wps:cNvSpPr>
                            <wps:spPr bwMode="auto">
                              <a:xfrm>
                                <a:off x="3681" y="4347"/>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34" name="Group 224"/>
                          <wpg:cNvGrpSpPr>
                            <a:grpSpLocks/>
                          </wpg:cNvGrpSpPr>
                          <wpg:grpSpPr bwMode="auto">
                            <a:xfrm>
                              <a:off x="2042" y="3736"/>
                              <a:ext cx="114" cy="2377"/>
                              <a:chOff x="3681" y="2580"/>
                              <a:chExt cx="114" cy="2377"/>
                            </a:xfrm>
                          </wpg:grpSpPr>
                          <wps:wsp>
                            <wps:cNvPr id="135" name="Oval 225"/>
                            <wps:cNvSpPr>
                              <a:spLocks noChangeArrowheads="1"/>
                            </wps:cNvSpPr>
                            <wps:spPr bwMode="auto">
                              <a:xfrm>
                                <a:off x="3681" y="258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Oval 226"/>
                            <wps:cNvSpPr>
                              <a:spLocks noChangeArrowheads="1"/>
                            </wps:cNvSpPr>
                            <wps:spPr bwMode="auto">
                              <a:xfrm>
                                <a:off x="3681" y="275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Oval 227"/>
                            <wps:cNvSpPr>
                              <a:spLocks noChangeArrowheads="1"/>
                            </wps:cNvSpPr>
                            <wps:spPr bwMode="auto">
                              <a:xfrm>
                                <a:off x="3681" y="292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Oval 228"/>
                            <wps:cNvSpPr>
                              <a:spLocks noChangeArrowheads="1"/>
                            </wps:cNvSpPr>
                            <wps:spPr bwMode="auto">
                              <a:xfrm>
                                <a:off x="3681" y="323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 name="Oval 229"/>
                            <wps:cNvSpPr>
                              <a:spLocks noChangeArrowheads="1"/>
                            </wps:cNvSpPr>
                            <wps:spPr bwMode="auto">
                              <a:xfrm>
                                <a:off x="3681" y="340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0" name="Oval 230"/>
                            <wps:cNvSpPr>
                              <a:spLocks noChangeArrowheads="1"/>
                            </wps:cNvSpPr>
                            <wps:spPr bwMode="auto">
                              <a:xfrm>
                                <a:off x="3681" y="357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 name="Oval 231"/>
                            <wps:cNvSpPr>
                              <a:spLocks noChangeArrowheads="1"/>
                            </wps:cNvSpPr>
                            <wps:spPr bwMode="auto">
                              <a:xfrm>
                                <a:off x="3681" y="3858"/>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Oval 232"/>
                            <wps:cNvSpPr>
                              <a:spLocks noChangeArrowheads="1"/>
                            </wps:cNvSpPr>
                            <wps:spPr bwMode="auto">
                              <a:xfrm>
                                <a:off x="3681" y="4029"/>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 name="Oval 233"/>
                            <wps:cNvSpPr>
                              <a:spLocks noChangeArrowheads="1"/>
                            </wps:cNvSpPr>
                            <wps:spPr bwMode="auto">
                              <a:xfrm>
                                <a:off x="3681" y="4200"/>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4" name="Oval 234"/>
                            <wps:cNvSpPr>
                              <a:spLocks noChangeArrowheads="1"/>
                            </wps:cNvSpPr>
                            <wps:spPr bwMode="auto">
                              <a:xfrm>
                                <a:off x="3681" y="450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 name="Oval 235"/>
                            <wps:cNvSpPr>
                              <a:spLocks noChangeArrowheads="1"/>
                            </wps:cNvSpPr>
                            <wps:spPr bwMode="auto">
                              <a:xfrm>
                                <a:off x="3681" y="467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6" name="Oval 236"/>
                            <wps:cNvSpPr>
                              <a:spLocks noChangeArrowheads="1"/>
                            </wps:cNvSpPr>
                            <wps:spPr bwMode="auto">
                              <a:xfrm>
                                <a:off x="3681" y="484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 name="Oval 237"/>
                            <wps:cNvSpPr>
                              <a:spLocks noChangeArrowheads="1"/>
                            </wps:cNvSpPr>
                            <wps:spPr bwMode="auto">
                              <a:xfrm>
                                <a:off x="3681" y="3085"/>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 name="Oval 238"/>
                            <wps:cNvSpPr>
                              <a:spLocks noChangeArrowheads="1"/>
                            </wps:cNvSpPr>
                            <wps:spPr bwMode="auto">
                              <a:xfrm>
                                <a:off x="3681" y="3720"/>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 name="Oval 239"/>
                            <wps:cNvSpPr>
                              <a:spLocks noChangeArrowheads="1"/>
                            </wps:cNvSpPr>
                            <wps:spPr bwMode="auto">
                              <a:xfrm>
                                <a:off x="3681" y="4347"/>
                                <a:ext cx="114" cy="114"/>
                              </a:xfrm>
                              <a:prstGeom prst="ellipse">
                                <a:avLst/>
                              </a:prstGeom>
                              <a:solidFill>
                                <a:srgbClr val="FFFF99"/>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50" name="Rectangle 240"/>
                        <wps:cNvSpPr>
                          <a:spLocks noChangeArrowheads="1"/>
                        </wps:cNvSpPr>
                        <wps:spPr bwMode="auto">
                          <a:xfrm>
                            <a:off x="2579" y="3278"/>
                            <a:ext cx="627" cy="228"/>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51" name="Oval 241"/>
                        <wps:cNvSpPr>
                          <a:spLocks noChangeArrowheads="1"/>
                        </wps:cNvSpPr>
                        <wps:spPr bwMode="auto">
                          <a:xfrm>
                            <a:off x="2629" y="3123"/>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 name="Oval 242"/>
                        <wps:cNvSpPr>
                          <a:spLocks noChangeArrowheads="1"/>
                        </wps:cNvSpPr>
                        <wps:spPr bwMode="auto">
                          <a:xfrm>
                            <a:off x="2817" y="3122"/>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 name="Oval 243"/>
                        <wps:cNvSpPr>
                          <a:spLocks noChangeArrowheads="1"/>
                        </wps:cNvSpPr>
                        <wps:spPr bwMode="auto">
                          <a:xfrm>
                            <a:off x="3005" y="3121"/>
                            <a:ext cx="114" cy="114"/>
                          </a:xfrm>
                          <a:prstGeom prst="ellipse">
                            <a:avLst/>
                          </a:prstGeom>
                          <a:solidFill>
                            <a:srgbClr val="969696"/>
                          </a:solidFill>
                          <a:ln w="9525" algn="ctr">
                            <a:solidFill>
                              <a:srgbClr val="96969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0E2860D0">
              <v:group id="Group 128" style="position:absolute;margin-left:18.8pt;margin-top:-10pt;width:67.15pt;height:86.35pt;rotation:90;z-index:251656192" coordsize="2273,3077" coordorigin="1786,3121" o:spid="_x0000_s1026" w14:anchorId="2581CF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">
                <v:group id="Group 129" style="position:absolute;left:3495;top:3690;width:564;height:2508" coordsize="564,2508" coordorigin="3551,3690"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130" style="position:absolute;left:3516;top:3890;width:627;height:228;rotation:90;visibility:visible;mso-wrap-style:square;v-text-anchor:top" o:spid="_x0000_s1028"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"/>
                  <v:rect id="Rectangle 131" style="position:absolute;left:3516;top:4517;width:627;height:228;rotation:90;visibility:visible;mso-wrap-style:square;v-text-anchor:top" o:spid="_x0000_s1029"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"/>
                  <v:rect id="Rectangle 132" style="position:absolute;left:3516;top:5144;width:627;height:228;rotation:90;visibility:visible;mso-wrap-style:square;v-text-anchor:top" o:spid="_x0000_s1030"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"/>
                  <v:rect id="Rectangle 133" style="position:absolute;left:3516;top:5771;width:627;height:228;rotation:90;visibility:visible;mso-wrap-style:square;v-text-anchor:top" o:spid="_x0000_s1031"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"/>
                  <v:group id="Group 134" style="position:absolute;left:4001;top:3747;width:114;height:2377" coordsize="114,2377" coordorigin="3681,2580"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135" style="position:absolute;left:3681;top:2580;width:114;height:114;visibility:visible;mso-wrap-style:square;v-text-anchor:top" o:spid="_x0000_s103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"/>
                    <v:oval id="Oval 136" style="position:absolute;left:3681;top:2751;width:114;height:114;visibility:visible;mso-wrap-style:square;v-text-anchor:top" o:spid="_x0000_s103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"/>
                    <v:oval id="Oval 137" style="position:absolute;left:3681;top:2922;width:114;height:114;visibility:visible;mso-wrap-style:square;v-text-anchor:top" o:spid="_x0000_s103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"/>
                    <v:oval id="Oval 138" style="position:absolute;left:3681;top:3231;width:114;height:114;visibility:visible;mso-wrap-style:square;v-text-anchor:top" o:spid="_x0000_s103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"/>
                    <v:oval id="Oval 139" style="position:absolute;left:3681;top:3402;width:114;height:114;visibility:visible;mso-wrap-style:square;v-text-anchor:top" o:spid="_x0000_s103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"/>
                    <v:oval id="Oval 140" style="position:absolute;left:3681;top:3573;width:114;height:114;visibility:visible;mso-wrap-style:square;v-text-anchor:top" o:spid="_x0000_s103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"/>
                    <v:oval id="Oval 141" style="position:absolute;left:3681;top:3858;width:114;height:114;visibility:visible;mso-wrap-style:square;v-text-anchor:top" o:spid="_x0000_s103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"/>
                    <v:oval id="Oval 142" style="position:absolute;left:3681;top:4029;width:114;height:114;visibility:visible;mso-wrap-style:square;v-text-anchor:top" o:spid="_x0000_s104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"/>
                    <v:oval id="Oval 143" style="position:absolute;left:3681;top:4200;width:114;height:114;visibility:visible;mso-wrap-style:square;v-text-anchor:top" o:spid="_x0000_s104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"/>
                    <v:oval id="Oval 144" style="position:absolute;left:3681;top:4501;width:114;height:114;visibility:visible;mso-wrap-style:square;v-text-anchor:top" o:spid="_x0000_s104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"/>
                    <v:oval id="Oval 145" style="position:absolute;left:3681;top:4672;width:114;height:114;visibility:visible;mso-wrap-style:square;v-text-anchor:top" o:spid="_x0000_s104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"/>
                    <v:oval id="Oval 146" style="position:absolute;left:3681;top:4843;width:114;height:114;visibility:visible;mso-wrap-style:square;v-text-anchor:top" o:spid="_x0000_s104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"/>
                    <v:oval id="Oval 147" style="position:absolute;left:3681;top:3085;width:114;height:114;visibility:visible;mso-wrap-style:square;v-text-anchor:top" o:spid="_x0000_s1045"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"/>
                    <v:oval id="Oval 148" style="position:absolute;left:3681;top:3720;width:114;height:114;visibility:visible;mso-wrap-style:square;v-text-anchor:top" o:spid="_x0000_s1046"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"/>
                    <v:oval id="Oval 149" style="position:absolute;left:3681;top:4347;width:114;height:114;visibility:visible;mso-wrap-style:square;v-text-anchor:top" o:spid="_x0000_s1047"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"/>
                  </v:group>
                  <v:group id="Group 150" style="position:absolute;left:3551;top:3740;width:114;height:2377" coordsize="114,2377" coordorigin="3681,2580"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oval id="Oval 151" style="position:absolute;left:3681;top:2580;width:114;height:114;visibility:visible;mso-wrap-style:square;v-text-anchor:top" o:spid="_x0000_s104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"/>
                    <v:oval id="Oval 152" style="position:absolute;left:3681;top:2751;width:114;height:114;visibility:visible;mso-wrap-style:square;v-text-anchor:top" o:spid="_x0000_s105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"/>
                    <v:oval id="Oval 153" style="position:absolute;left:3681;top:2922;width:114;height:114;visibility:visible;mso-wrap-style:square;v-text-anchor:top" o:spid="_x0000_s105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"/>
                    <v:oval id="Oval 154" style="position:absolute;left:3681;top:3231;width:114;height:114;visibility:visible;mso-wrap-style:square;v-text-anchor:top" o:spid="_x0000_s105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"/>
                    <v:oval id="Oval 155" style="position:absolute;left:3681;top:3402;width:114;height:114;visibility:visible;mso-wrap-style:square;v-text-anchor:top" o:spid="_x0000_s105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"/>
                    <v:oval id="Oval 156" style="position:absolute;left:3681;top:3573;width:114;height:114;visibility:visible;mso-wrap-style:square;v-text-anchor:top" o:spid="_x0000_s105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"/>
                    <v:oval id="Oval 157" style="position:absolute;left:3681;top:3858;width:114;height:114;visibility:visible;mso-wrap-style:square;v-text-anchor:top" o:spid="_x0000_s105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"/>
                    <v:oval id="Oval 158" style="position:absolute;left:3681;top:4029;width:114;height:114;visibility:visible;mso-wrap-style:square;v-text-anchor:top" o:spid="_x0000_s105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"/>
                    <v:oval id="Oval 159" style="position:absolute;left:3681;top:4200;width:114;height:114;visibility:visible;mso-wrap-style:square;v-text-anchor:top" o:spid="_x0000_s105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"/>
                    <v:oval id="Oval 160" style="position:absolute;left:3681;top:4501;width:114;height:114;visibility:visible;mso-wrap-style:square;v-text-anchor:top" o:spid="_x0000_s105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"/>
                    <v:oval id="Oval 161" style="position:absolute;left:3681;top:4672;width:114;height:114;visibility:visible;mso-wrap-style:square;v-text-anchor:top" o:spid="_x0000_s105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"/>
                    <v:oval id="Oval 162" style="position:absolute;left:3681;top:4843;width:114;height:114;visibility:visible;mso-wrap-style:square;v-text-anchor:top" o:spid="_x0000_s106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"/>
                    <v:oval id="Oval 163" style="position:absolute;left:3681;top:3085;width:114;height:114;visibility:visible;mso-wrap-style:square;v-text-anchor:top" o:spid="_x0000_s1061"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"/>
                    <v:oval id="Oval 164" style="position:absolute;left:3681;top:3720;width:114;height:114;visibility:visible;mso-wrap-style:square;v-text-anchor:top" o:spid="_x0000_s1062"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"/>
                    <v:oval id="Oval 165" style="position:absolute;left:3681;top:4347;width:114;height:114;visibility:visible;mso-wrap-style:square;v-text-anchor:top" o:spid="_x0000_s1063"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"/>
                  </v:group>
                </v:group>
                <v:group id="Group 166" style="position:absolute;left:2637;top:3690;width:542;height:2508" coordsize="542,2508" coordorigin="2789,3690"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167" style="position:absolute;left:2746;top:3890;width:627;height:228;rotation:90;visibility:visible;mso-wrap-style:square;v-text-anchor:top" o:spid="_x0000_s1065"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"/>
                  <v:rect id="Rectangle 168" style="position:absolute;left:2746;top:4517;width:627;height:228;rotation:90;visibility:visible;mso-wrap-style:square;v-text-anchor:top" o:spid="_x0000_s1066"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"/>
                  <v:rect id="Rectangle 169" style="position:absolute;left:2746;top:5144;width:627;height:228;rotation:90;visibility:visible;mso-wrap-style:square;v-text-anchor:top" o:spid="_x0000_s1067"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"/>
                  <v:rect id="Rectangle 170" style="position:absolute;left:2746;top:5771;width:627;height:228;rotation:90;visibility:visible;mso-wrap-style:square;v-text-anchor:top" o:spid="_x0000_s1068"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"/>
                  <v:group id="Group 171" style="position:absolute;left:2789;top:3740;width:114;height:2377" coordsize="114,2377" coordorigin="3681,2580"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172" style="position:absolute;left:3681;top:2580;width:114;height:114;visibility:visible;mso-wrap-style:square;v-text-anchor:top" o:spid="_x0000_s107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"/>
                    <v:oval id="Oval 173" style="position:absolute;left:3681;top:2751;width:114;height:114;visibility:visible;mso-wrap-style:square;v-text-anchor:top" o:spid="_x0000_s107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"/>
                    <v:oval id="Oval 174" style="position:absolute;left:3681;top:2922;width:114;height:114;visibility:visible;mso-wrap-style:square;v-text-anchor:top" o:spid="_x0000_s107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"/>
                    <v:oval id="Oval 175" style="position:absolute;left:3681;top:3231;width:114;height:114;visibility:visible;mso-wrap-style:square;v-text-anchor:top" o:spid="_x0000_s107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"/>
                    <v:oval id="Oval 176" style="position:absolute;left:3681;top:3402;width:114;height:114;visibility:visible;mso-wrap-style:square;v-text-anchor:top" o:spid="_x0000_s107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"/>
                    <v:oval id="Oval 177" style="position:absolute;left:3681;top:3573;width:114;height:114;visibility:visible;mso-wrap-style:square;v-text-anchor:top" o:spid="_x0000_s107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"/>
                    <v:oval id="Oval 178" style="position:absolute;left:3681;top:3858;width:114;height:114;visibility:visible;mso-wrap-style:square;v-text-anchor:top" o:spid="_x0000_s107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"/>
                    <v:oval id="Oval 179" style="position:absolute;left:3681;top:4029;width:114;height:114;visibility:visible;mso-wrap-style:square;v-text-anchor:top" o:spid="_x0000_s107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"/>
                    <v:oval id="Oval 180" style="position:absolute;left:3681;top:4200;width:114;height:114;visibility:visible;mso-wrap-style:square;v-text-anchor:top" o:spid="_x0000_s107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"/>
                    <v:oval id="Oval 181" style="position:absolute;left:3681;top:4501;width:114;height:114;visibility:visible;mso-wrap-style:square;v-text-anchor:top" o:spid="_x0000_s107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"/>
                    <v:oval id="Oval 182" style="position:absolute;left:3681;top:4672;width:114;height:114;visibility:visible;mso-wrap-style:square;v-text-anchor:top" o:spid="_x0000_s108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"/>
                    <v:oval id="Oval 183" style="position:absolute;left:3681;top:4843;width:114;height:114;visibility:visible;mso-wrap-style:square;v-text-anchor:top" o:spid="_x0000_s108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"/>
                    <v:oval id="Oval 184" style="position:absolute;left:3681;top:3085;width:114;height:114;visibility:visible;mso-wrap-style:square;v-text-anchor:top" o:spid="_x0000_s1082"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"/>
                    <v:oval id="Oval 185" style="position:absolute;left:3681;top:3720;width:114;height:114;visibility:visible;mso-wrap-style:square;v-text-anchor:top" o:spid="_x0000_s1083"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"/>
                    <v:oval id="Oval 186" style="position:absolute;left:3681;top:4347;width:114;height:114;visibility:visible;mso-wrap-style:square;v-text-anchor:top" o:spid="_x0000_s1084"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"/>
                  </v:group>
                  <v:group id="Group 187" style="position:absolute;left:3217;top:3747;width:114;height:2377" coordsize="114,2377" coordorigin="3681,2580" o:spid="_x0000_s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oval id="Oval 188" style="position:absolute;left:3681;top:2580;width:114;height:114;visibility:visible;mso-wrap-style:square;v-text-anchor:top" o:spid="_x0000_s108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"/>
                    <v:oval id="Oval 189" style="position:absolute;left:3681;top:2751;width:114;height:114;visibility:visible;mso-wrap-style:square;v-text-anchor:top" o:spid="_x0000_s108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"/>
                    <v:oval id="Oval 190" style="position:absolute;left:3681;top:2922;width:114;height:114;visibility:visible;mso-wrap-style:square;v-text-anchor:top" o:spid="_x0000_s108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"/>
                    <v:oval id="Oval 191" style="position:absolute;left:3681;top:3231;width:114;height:114;visibility:visible;mso-wrap-style:square;v-text-anchor:top" o:spid="_x0000_s108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"/>
                    <v:oval id="Oval 192" style="position:absolute;left:3681;top:3402;width:114;height:114;visibility:visible;mso-wrap-style:square;v-text-anchor:top" o:spid="_x0000_s109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"/>
                    <v:oval id="Oval 193" style="position:absolute;left:3681;top:3573;width:114;height:114;visibility:visible;mso-wrap-style:square;v-text-anchor:top" o:spid="_x0000_s109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"/>
                    <v:oval id="Oval 194" style="position:absolute;left:3681;top:3858;width:114;height:114;visibility:visible;mso-wrap-style:square;v-text-anchor:top" o:spid="_x0000_s109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"/>
                    <v:oval id="Oval 195" style="position:absolute;left:3681;top:4029;width:114;height:114;visibility:visible;mso-wrap-style:square;v-text-anchor:top" o:spid="_x0000_s109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"/>
                    <v:oval id="Oval 196" style="position:absolute;left:3681;top:4200;width:114;height:114;visibility:visible;mso-wrap-style:square;v-text-anchor:top" o:spid="_x0000_s109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"/>
                    <v:oval id="Oval 197" style="position:absolute;left:3681;top:4501;width:114;height:114;visibility:visible;mso-wrap-style:square;v-text-anchor:top" o:spid="_x0000_s109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"/>
                    <v:oval id="Oval 198" style="position:absolute;left:3681;top:4672;width:114;height:114;visibility:visible;mso-wrap-style:square;v-text-anchor:top" o:spid="_x0000_s109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"/>
                    <v:oval id="Oval 199" style="position:absolute;left:3681;top:4843;width:114;height:114;visibility:visible;mso-wrap-style:square;v-text-anchor:top" o:spid="_x0000_s109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"/>
                    <v:oval id="Oval 200" style="position:absolute;left:3681;top:3085;width:114;height:114;visibility:visible;mso-wrap-style:square;v-text-anchor:top" o:spid="_x0000_s1098"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"/>
                    <v:oval id="Oval 201" style="position:absolute;left:3681;top:3720;width:114;height:114;visibility:visible;mso-wrap-style:square;v-text-anchor:top" o:spid="_x0000_s1099"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"/>
                    <v:oval id="Oval 202" style="position:absolute;left:3681;top:4347;width:114;height:114;visibility:visible;mso-wrap-style:square;v-text-anchor:top" o:spid="_x0000_s1100"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"/>
                  </v:group>
                </v:group>
                <v:group id="Group 203" style="position:absolute;left:1786;top:3690;width:538;height:2508" coordsize="538,2508" coordorigin="2042,3674" o:spid="_x0000_s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rect id="Rectangle 204" style="position:absolute;left:1999;top:3874;width:627;height:228;rotation:90;visibility:visible;mso-wrap-style:square;v-text-anchor:top" o:spid="_x0000_s1102"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"/>
                  <v:rect id="Rectangle 205" style="position:absolute;left:1999;top:4501;width:627;height:228;rotation:90;visibility:visible;mso-wrap-style:square;v-text-anchor:top" o:spid="_x0000_s1103"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"/>
                  <v:rect id="Rectangle 206" style="position:absolute;left:1999;top:5128;width:627;height:228;rotation:90;visibility:visible;mso-wrap-style:square;v-text-anchor:top" o:spid="_x0000_s1104"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"/>
                  <v:rect id="Rectangle 207" style="position:absolute;left:1999;top:5755;width:627;height:228;rotation:90;visibility:visible;mso-wrap-style:square;v-text-anchor:top" o:spid="_x0000_s1105"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"/>
                  <v:group id="Group 208" style="position:absolute;left:2466;top:3747;width:114;height:2377" coordsize="114,2377" coordorigin="3681,2580" o:spid="_x0000_s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oval id="Oval 209" style="position:absolute;left:3681;top:2580;width:114;height:114;visibility:visible;mso-wrap-style:square;v-text-anchor:top" o:spid="_x0000_s110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"/>
                    <v:oval id="Oval 210" style="position:absolute;left:3681;top:2751;width:114;height:114;visibility:visible;mso-wrap-style:square;v-text-anchor:top" o:spid="_x0000_s110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"/>
                    <v:oval id="Oval 211" style="position:absolute;left:3681;top:2922;width:114;height:114;visibility:visible;mso-wrap-style:square;v-text-anchor:top" o:spid="_x0000_s110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"/>
                    <v:oval id="Oval 212" style="position:absolute;left:3681;top:3231;width:114;height:114;visibility:visible;mso-wrap-style:square;v-text-anchor:top" o:spid="_x0000_s111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"/>
                    <v:oval id="Oval 213" style="position:absolute;left:3681;top:3402;width:114;height:114;visibility:visible;mso-wrap-style:square;v-text-anchor:top" o:spid="_x0000_s111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"/>
                    <v:oval id="Oval 214" style="position:absolute;left:3681;top:3573;width:114;height:114;visibility:visible;mso-wrap-style:square;v-text-anchor:top" o:spid="_x0000_s111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"/>
                    <v:oval id="Oval 215" style="position:absolute;left:3681;top:3858;width:114;height:114;visibility:visible;mso-wrap-style:square;v-text-anchor:top" o:spid="_x0000_s111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"/>
                    <v:oval id="Oval 216" style="position:absolute;left:3681;top:4029;width:114;height:114;visibility:visible;mso-wrap-style:square;v-text-anchor:top" o:spid="_x0000_s111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"/>
                    <v:oval id="Oval 217" style="position:absolute;left:3681;top:4200;width:114;height:114;visibility:visible;mso-wrap-style:square;v-text-anchor:top" o:spid="_x0000_s111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"/>
                    <v:oval id="Oval 218" style="position:absolute;left:3681;top:4501;width:114;height:114;visibility:visible;mso-wrap-style:square;v-text-anchor:top" o:spid="_x0000_s111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"/>
                    <v:oval id="Oval 219" style="position:absolute;left:3681;top:4672;width:114;height:114;visibility:visible;mso-wrap-style:square;v-text-anchor:top" o:spid="_x0000_s111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"/>
                    <v:oval id="Oval 220" style="position:absolute;left:3681;top:4843;width:114;height:114;visibility:visible;mso-wrap-style:square;v-text-anchor:top" o:spid="_x0000_s111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"/>
                    <v:oval id="Oval 221" style="position:absolute;left:3681;top:3085;width:114;height:114;visibility:visible;mso-wrap-style:square;v-text-anchor:top" o:spid="_x0000_s1119"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"/>
                    <v:oval id="Oval 222" style="position:absolute;left:3681;top:3720;width:114;height:114;visibility:visible;mso-wrap-style:square;v-text-anchor:top" o:spid="_x0000_s1120"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"/>
                    <v:oval id="Oval 223" style="position:absolute;left:3681;top:4347;width:114;height:114;visibility:visible;mso-wrap-style:square;v-text-anchor:top" o:spid="_x0000_s1121"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"/>
                  </v:group>
                  <v:group id="Group 224" style="position:absolute;left:2042;top:3736;width:114;height:2377" coordsize="114,2377" coordorigin="3681,2580" o:spid="_x0000_s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oval id="Oval 225" style="position:absolute;left:3681;top:2580;width:114;height:114;visibility:visible;mso-wrap-style:square;v-text-anchor:top" o:spid="_x0000_s112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"/>
                    <v:oval id="Oval 226" style="position:absolute;left:3681;top:2751;width:114;height:114;visibility:visible;mso-wrap-style:square;v-text-anchor:top" o:spid="_x0000_s112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"/>
                    <v:oval id="Oval 227" style="position:absolute;left:3681;top:2922;width:114;height:114;visibility:visible;mso-wrap-style:square;v-text-anchor:top" o:spid="_x0000_s1125"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"/>
                    <v:oval id="Oval 228" style="position:absolute;left:3681;top:3231;width:114;height:114;visibility:visible;mso-wrap-style:square;v-text-anchor:top" o:spid="_x0000_s1126"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"/>
                    <v:oval id="Oval 229" style="position:absolute;left:3681;top:3402;width:114;height:114;visibility:visible;mso-wrap-style:square;v-text-anchor:top" o:spid="_x0000_s1127"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"/>
                    <v:oval id="Oval 230" style="position:absolute;left:3681;top:3573;width:114;height:114;visibility:visible;mso-wrap-style:square;v-text-anchor:top" o:spid="_x0000_s1128"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"/>
                    <v:oval id="Oval 231" style="position:absolute;left:3681;top:3858;width:114;height:114;visibility:visible;mso-wrap-style:square;v-text-anchor:top" o:spid="_x0000_s112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"/>
                    <v:oval id="Oval 232" style="position:absolute;left:3681;top:4029;width:114;height:114;visibility:visible;mso-wrap-style:square;v-text-anchor:top" o:spid="_x0000_s113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"/>
                    <v:oval id="Oval 233" style="position:absolute;left:3681;top:4200;width:114;height:114;visibility:visible;mso-wrap-style:square;v-text-anchor:top" o:spid="_x0000_s113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"/>
                    <v:oval id="Oval 234" style="position:absolute;left:3681;top:4501;width:114;height:114;visibility:visible;mso-wrap-style:square;v-text-anchor:top" o:spid="_x0000_s1132"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"/>
                    <v:oval id="Oval 235" style="position:absolute;left:3681;top:4672;width:114;height:114;visibility:visible;mso-wrap-style:square;v-text-anchor:top" o:spid="_x0000_s1133"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"/>
                    <v:oval id="Oval 236" style="position:absolute;left:3681;top:4843;width:114;height:114;visibility:visible;mso-wrap-style:square;v-text-anchor:top" o:spid="_x0000_s1134"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"/>
                    <v:oval id="Oval 237" style="position:absolute;left:3681;top:3085;width:114;height:114;visibility:visible;mso-wrap-style:square;v-text-anchor:top" o:spid="_x0000_s1135"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"/>
                    <v:oval id="Oval 238" style="position:absolute;left:3681;top:3720;width:114;height:114;visibility:visible;mso-wrap-style:square;v-text-anchor:top" o:spid="_x0000_s1136"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"/>
                    <v:oval id="Oval 239" style="position:absolute;left:3681;top:4347;width:114;height:114;visibility:visible;mso-wrap-style:square;v-text-anchor:top" o:spid="_x0000_s1137" fillcolor="#ff9"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"/>
                  </v:group>
                </v:group>
                <v:rect id="Rectangle 240" style="position:absolute;left:2579;top:3278;width:627;height:228;visibility:visible;mso-wrap-style:square;v-text-anchor:top" o:spid="_x0000_s1138"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"/>
                <v:oval id="Oval 241" style="position:absolute;left:2629;top:3123;width:114;height:114;visibility:visible;mso-wrap-style:square;v-text-anchor:top" o:spid="_x0000_s1139"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"/>
                <v:oval id="Oval 242" style="position:absolute;left:2817;top:3122;width:114;height:114;visibility:visible;mso-wrap-style:square;v-text-anchor:top" o:spid="_x0000_s1140"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"/>
                <v:oval id="Oval 243" style="position:absolute;left:3005;top:3121;width:114;height:114;visibility:visible;mso-wrap-style:square;v-text-anchor:top" o:spid="_x0000_s1141" fillcolor="#969696"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"/>
              </v:group>
            </w:pict>
          </mc:Fallback>
        </mc:AlternateContent>
      </w:r>
    </w:p>
    <w:p w14:paraId="07547A01" w14:textId="77777777" w:rsidR="00F94D24" w:rsidRPr="00131102" w:rsidRDefault="00F94D24" w:rsidP="00473212">
      <w:pPr>
        <w:jc w:val="both"/>
        <w:rPr>
          <w:rFonts w:asciiTheme="minorHAnsi" w:hAnsiTheme="minorHAnsi" w:cstheme="minorHAnsi"/>
          <w:sz w:val="22"/>
          <w:szCs w:val="22"/>
        </w:rPr>
      </w:pPr>
    </w:p>
    <w:p w14:paraId="5043CB0F" w14:textId="77777777" w:rsidR="00F94D24" w:rsidRPr="00131102" w:rsidRDefault="00F94D24" w:rsidP="00473212">
      <w:pPr>
        <w:jc w:val="both"/>
        <w:rPr>
          <w:rFonts w:asciiTheme="minorHAnsi" w:hAnsiTheme="minorHAnsi" w:cstheme="minorHAnsi"/>
          <w:sz w:val="22"/>
          <w:szCs w:val="22"/>
        </w:rPr>
      </w:pPr>
    </w:p>
    <w:p w14:paraId="07459315" w14:textId="77777777" w:rsidR="00F94D24" w:rsidRPr="00131102" w:rsidRDefault="00F94D24" w:rsidP="00473212">
      <w:pPr>
        <w:jc w:val="both"/>
        <w:rPr>
          <w:rFonts w:asciiTheme="minorHAnsi" w:hAnsiTheme="minorHAnsi" w:cstheme="minorHAnsi"/>
          <w:sz w:val="22"/>
          <w:szCs w:val="22"/>
        </w:rPr>
      </w:pPr>
    </w:p>
    <w:p w14:paraId="6537F28F" w14:textId="77777777" w:rsidR="00F94D24" w:rsidRPr="00131102" w:rsidRDefault="00F94D24" w:rsidP="00473212">
      <w:pPr>
        <w:jc w:val="both"/>
        <w:rPr>
          <w:rFonts w:asciiTheme="minorHAnsi" w:hAnsiTheme="minorHAnsi" w:cstheme="minorHAnsi"/>
          <w:sz w:val="22"/>
          <w:szCs w:val="22"/>
        </w:rPr>
      </w:pPr>
    </w:p>
    <w:p w14:paraId="6DFB9E20" w14:textId="77777777" w:rsidR="00F94D24" w:rsidRPr="00131102" w:rsidRDefault="00F94D24" w:rsidP="00473212">
      <w:pPr>
        <w:jc w:val="both"/>
        <w:rPr>
          <w:rFonts w:asciiTheme="minorHAnsi" w:hAnsiTheme="minorHAnsi" w:cstheme="minorHAnsi"/>
          <w:sz w:val="22"/>
          <w:szCs w:val="22"/>
        </w:rPr>
      </w:pPr>
    </w:p>
    <w:p w14:paraId="70DF9E56" w14:textId="77777777" w:rsidR="00F94D24" w:rsidRPr="00131102" w:rsidRDefault="00F94D24" w:rsidP="00473212">
      <w:pPr>
        <w:jc w:val="both"/>
        <w:rPr>
          <w:rFonts w:asciiTheme="minorHAnsi" w:hAnsiTheme="minorHAnsi" w:cstheme="minorHAnsi"/>
          <w:sz w:val="22"/>
          <w:szCs w:val="22"/>
        </w:rPr>
      </w:pPr>
    </w:p>
    <w:p w14:paraId="08F223C0" w14:textId="77777777" w:rsidR="00F94D24" w:rsidRPr="00131102" w:rsidRDefault="00F94D24" w:rsidP="00473212">
      <w:pPr>
        <w:jc w:val="both"/>
        <w:rPr>
          <w:rFonts w:asciiTheme="minorHAnsi" w:hAnsiTheme="minorHAnsi" w:cstheme="minorHAnsi"/>
          <w:sz w:val="22"/>
          <w:szCs w:val="22"/>
        </w:rPr>
      </w:pPr>
      <w:r w:rsidRPr="00131102">
        <w:rPr>
          <w:rFonts w:asciiTheme="minorHAnsi" w:hAnsiTheme="minorHAnsi" w:cstheme="minorHAnsi"/>
          <w:sz w:val="22"/>
          <w:szCs w:val="22"/>
        </w:rPr>
        <w:t>For a reception, there are multiple configurations of tables:</w:t>
      </w:r>
    </w:p>
    <w:p w14:paraId="44E871BC" w14:textId="77777777" w:rsidR="00F94D24" w:rsidRPr="00131102" w:rsidRDefault="00F94D24" w:rsidP="00473212">
      <w:pPr>
        <w:jc w:val="both"/>
        <w:rPr>
          <w:rFonts w:asciiTheme="minorHAnsi" w:hAnsiTheme="minorHAnsi" w:cstheme="minorHAnsi"/>
          <w:sz w:val="22"/>
          <w:szCs w:val="22"/>
        </w:rPr>
      </w:pPr>
    </w:p>
    <w:p w14:paraId="26AD401F" w14:textId="77777777" w:rsidR="00F94D24" w:rsidRPr="00131102" w:rsidRDefault="00E4612C" w:rsidP="00473212">
      <w:pPr>
        <w:jc w:val="both"/>
        <w:rPr>
          <w:rFonts w:asciiTheme="minorHAnsi" w:hAnsiTheme="minorHAnsi" w:cstheme="minorHAnsi"/>
          <w:sz w:val="22"/>
          <w:szCs w:val="22"/>
        </w:rPr>
      </w:pPr>
      <w:r w:rsidRPr="00131102">
        <w:rPr>
          <w:rFonts w:asciiTheme="minorHAnsi" w:hAnsiTheme="minorHAnsi" w:cstheme="minorHAnsi"/>
          <w:noProof/>
          <w:sz w:val="22"/>
          <w:szCs w:val="22"/>
          <w:lang w:eastAsia="en-GB"/>
        </w:rPr>
        <mc:AlternateContent>
          <mc:Choice Requires="wpg">
            <w:drawing>
              <wp:anchor distT="0" distB="0" distL="114300" distR="114300" simplePos="0" relativeHeight="251658240" behindDoc="0" locked="0" layoutInCell="1" allowOverlap="1" wp14:anchorId="3A20951C" wp14:editId="07777777">
                <wp:simplePos x="0" y="0"/>
                <wp:positionH relativeFrom="column">
                  <wp:posOffset>361950</wp:posOffset>
                </wp:positionH>
                <wp:positionV relativeFrom="paragraph">
                  <wp:posOffset>49530</wp:posOffset>
                </wp:positionV>
                <wp:extent cx="1152525" cy="847725"/>
                <wp:effectExtent l="11430" t="12065" r="7620" b="6985"/>
                <wp:wrapNone/>
                <wp:docPr id="23"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847725"/>
                          <a:chOff x="3960" y="4860"/>
                          <a:chExt cx="4320" cy="2700"/>
                        </a:xfrm>
                      </wpg:grpSpPr>
                      <wps:wsp>
                        <wps:cNvPr id="24" name="Rectangle 351"/>
                        <wps:cNvSpPr>
                          <a:spLocks noChangeArrowheads="1"/>
                        </wps:cNvSpPr>
                        <wps:spPr bwMode="auto">
                          <a:xfrm rot="5400000">
                            <a:off x="5490" y="513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25" name="Rectangle 352"/>
                        <wps:cNvSpPr>
                          <a:spLocks noChangeArrowheads="1"/>
                        </wps:cNvSpPr>
                        <wps:spPr bwMode="auto">
                          <a:xfrm rot="5400000">
                            <a:off x="5490" y="603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26" name="Rectangle 353"/>
                        <wps:cNvSpPr>
                          <a:spLocks noChangeArrowheads="1"/>
                        </wps:cNvSpPr>
                        <wps:spPr bwMode="auto">
                          <a:xfrm rot="5400000">
                            <a:off x="5850" y="513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27" name="Rectangle 354"/>
                        <wps:cNvSpPr>
                          <a:spLocks noChangeArrowheads="1"/>
                        </wps:cNvSpPr>
                        <wps:spPr bwMode="auto">
                          <a:xfrm rot="5400000">
                            <a:off x="5850" y="603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28" name="Rectangle 355"/>
                        <wps:cNvSpPr>
                          <a:spLocks noChangeArrowheads="1"/>
                        </wps:cNvSpPr>
                        <wps:spPr bwMode="auto">
                          <a:xfrm>
                            <a:off x="6480" y="585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29" name="Rectangle 356"/>
                        <wps:cNvSpPr>
                          <a:spLocks noChangeArrowheads="1"/>
                        </wps:cNvSpPr>
                        <wps:spPr bwMode="auto">
                          <a:xfrm rot="5400000">
                            <a:off x="5850" y="693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0" name="Rectangle 357"/>
                        <wps:cNvSpPr>
                          <a:spLocks noChangeArrowheads="1"/>
                        </wps:cNvSpPr>
                        <wps:spPr bwMode="auto">
                          <a:xfrm rot="5400000">
                            <a:off x="5490" y="693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1" name="Rectangle 358"/>
                        <wps:cNvSpPr>
                          <a:spLocks noChangeArrowheads="1"/>
                        </wps:cNvSpPr>
                        <wps:spPr bwMode="auto">
                          <a:xfrm>
                            <a:off x="6480" y="621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2" name="Rectangle 359"/>
                        <wps:cNvSpPr>
                          <a:spLocks noChangeArrowheads="1"/>
                        </wps:cNvSpPr>
                        <wps:spPr bwMode="auto">
                          <a:xfrm>
                            <a:off x="7380" y="585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3" name="Rectangle 360"/>
                        <wps:cNvSpPr>
                          <a:spLocks noChangeArrowheads="1"/>
                        </wps:cNvSpPr>
                        <wps:spPr bwMode="auto">
                          <a:xfrm>
                            <a:off x="7380" y="621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4" name="Rectangle 361"/>
                        <wps:cNvSpPr>
                          <a:spLocks noChangeArrowheads="1"/>
                        </wps:cNvSpPr>
                        <wps:spPr bwMode="auto">
                          <a:xfrm>
                            <a:off x="4860" y="585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5" name="Rectangle 362"/>
                        <wps:cNvSpPr>
                          <a:spLocks noChangeArrowheads="1"/>
                        </wps:cNvSpPr>
                        <wps:spPr bwMode="auto">
                          <a:xfrm>
                            <a:off x="4860" y="621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6" name="Rectangle 363"/>
                        <wps:cNvSpPr>
                          <a:spLocks noChangeArrowheads="1"/>
                        </wps:cNvSpPr>
                        <wps:spPr bwMode="auto">
                          <a:xfrm>
                            <a:off x="3960" y="585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7" name="Rectangle 364"/>
                        <wps:cNvSpPr>
                          <a:spLocks noChangeArrowheads="1"/>
                        </wps:cNvSpPr>
                        <wps:spPr bwMode="auto">
                          <a:xfrm>
                            <a:off x="3960" y="6210"/>
                            <a:ext cx="900" cy="360"/>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94A05BB">
              <v:group id="Group 350" style="position:absolute;margin-left:28.5pt;margin-top:3.9pt;width:90.75pt;height:66.75pt;z-index:251658240" coordsize="4320,2700" coordorigin="3960,4860" o:spid="_x0000_s1026" w14:anchorId="63E584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">
                <v:rect id="Rectangle 351" style="position:absolute;left:5490;top:5130;width:900;height:360;rotation:90;visibility:visible;mso-wrap-style:square;v-text-anchor:top" o:spid="_x0000_s1027"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"/>
                <v:rect id="Rectangle 352" style="position:absolute;left:5490;top:6030;width:900;height:360;rotation:90;visibility:visible;mso-wrap-style:square;v-text-anchor:top" o:spid="_x0000_s1028"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"/>
                <v:rect id="Rectangle 353" style="position:absolute;left:5850;top:5130;width:900;height:360;rotation:90;visibility:visible;mso-wrap-style:square;v-text-anchor:top" o:spid="_x0000_s1029"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"/>
                <v:rect id="Rectangle 354" style="position:absolute;left:5850;top:6030;width:900;height:360;rotation:90;visibility:visible;mso-wrap-style:square;v-text-anchor:top" o:spid="_x0000_s1030"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"/>
                <v:rect id="Rectangle 355" style="position:absolute;left:6480;top:5850;width:900;height:360;visibility:visible;mso-wrap-style:square;v-text-anchor:top" o:spid="_x0000_s1031"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"/>
                <v:rect id="Rectangle 356" style="position:absolute;left:5850;top:6930;width:900;height:360;rotation:90;visibility:visible;mso-wrap-style:square;v-text-anchor:top" o:spid="_x0000_s1032"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"/>
                <v:rect id="Rectangle 357" style="position:absolute;left:5490;top:6930;width:900;height:360;rotation:90;visibility:visible;mso-wrap-style:square;v-text-anchor:top" o:spid="_x0000_s1033"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"/>
                <v:rect id="Rectangle 358" style="position:absolute;left:6480;top:6210;width:900;height:360;visibility:visible;mso-wrap-style:square;v-text-anchor:top" o:spid="_x0000_s1034"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"/>
                <v:rect id="Rectangle 359" style="position:absolute;left:7380;top:5850;width:900;height:360;visibility:visible;mso-wrap-style:square;v-text-anchor:top" o:spid="_x0000_s1035"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"/>
                <v:rect id="Rectangle 360" style="position:absolute;left:7380;top:6210;width:900;height:360;visibility:visible;mso-wrap-style:square;v-text-anchor:top" o:spid="_x0000_s1036"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"/>
                <v:rect id="Rectangle 361" style="position:absolute;left:4860;top:5850;width:900;height:360;visibility:visible;mso-wrap-style:square;v-text-anchor:top" o:spid="_x0000_s1037"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"/>
                <v:rect id="Rectangle 362" style="position:absolute;left:4860;top:6210;width:900;height:360;visibility:visible;mso-wrap-style:square;v-text-anchor:top" o:spid="_x0000_s1038"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"/>
                <v:rect id="Rectangle 363" style="position:absolute;left:3960;top:5850;width:900;height:360;visibility:visible;mso-wrap-style:square;v-text-anchor:top" o:spid="_x0000_s1039"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"/>
                <v:rect id="Rectangle 364" style="position:absolute;left:3960;top:6210;width:900;height:360;visibility:visible;mso-wrap-style:square;v-text-anchor:top" o:spid="_x0000_s1040" fillcolor="#ccecff" strokecolor="#969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"/>
              </v:group>
            </w:pict>
          </mc:Fallback>
        </mc:AlternateContent>
      </w:r>
    </w:p>
    <w:p w14:paraId="24780939" w14:textId="77777777" w:rsidR="00F94D24" w:rsidRPr="00131102" w:rsidRDefault="00E4612C" w:rsidP="00473212">
      <w:pPr>
        <w:jc w:val="both"/>
        <w:rPr>
          <w:rFonts w:asciiTheme="minorHAnsi" w:hAnsiTheme="minorHAnsi" w:cstheme="minorHAnsi"/>
          <w:sz w:val="22"/>
          <w:szCs w:val="22"/>
        </w:rPr>
      </w:pPr>
      <w:r w:rsidRPr="00131102">
        <w:rPr>
          <w:rFonts w:asciiTheme="minorHAnsi" w:hAnsiTheme="minorHAnsi" w:cstheme="minorHAnsi"/>
          <w:noProof/>
          <w:sz w:val="22"/>
          <w:szCs w:val="22"/>
          <w:lang w:eastAsia="en-GB"/>
        </w:rPr>
        <mc:AlternateContent>
          <mc:Choice Requires="wpg">
            <w:drawing>
              <wp:anchor distT="0" distB="0" distL="114300" distR="114300" simplePos="0" relativeHeight="251659264" behindDoc="0" locked="0" layoutInCell="1" allowOverlap="1" wp14:anchorId="6AF7C504" wp14:editId="07777777">
                <wp:simplePos x="0" y="0"/>
                <wp:positionH relativeFrom="column">
                  <wp:posOffset>3337560</wp:posOffset>
                </wp:positionH>
                <wp:positionV relativeFrom="paragraph">
                  <wp:posOffset>52705</wp:posOffset>
                </wp:positionV>
                <wp:extent cx="1711325" cy="656590"/>
                <wp:effectExtent l="5715" t="13970" r="6985" b="5715"/>
                <wp:wrapNone/>
                <wp:docPr id="1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1325" cy="656590"/>
                          <a:chOff x="8256" y="6051"/>
                          <a:chExt cx="2695" cy="1034"/>
                        </a:xfrm>
                      </wpg:grpSpPr>
                      <wps:wsp>
                        <wps:cNvPr id="14" name="Rectangle 366"/>
                        <wps:cNvSpPr>
                          <a:spLocks noChangeArrowheads="1"/>
                        </wps:cNvSpPr>
                        <wps:spPr bwMode="auto">
                          <a:xfrm>
                            <a:off x="8259" y="6518"/>
                            <a:ext cx="536" cy="185"/>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5" name="Rectangle 367"/>
                        <wps:cNvSpPr>
                          <a:spLocks noChangeArrowheads="1"/>
                        </wps:cNvSpPr>
                        <wps:spPr bwMode="auto">
                          <a:xfrm>
                            <a:off x="8798" y="6518"/>
                            <a:ext cx="536" cy="185"/>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6" name="Rectangle 368"/>
                        <wps:cNvSpPr>
                          <a:spLocks noChangeArrowheads="1"/>
                        </wps:cNvSpPr>
                        <wps:spPr bwMode="auto">
                          <a:xfrm>
                            <a:off x="9337" y="6051"/>
                            <a:ext cx="536" cy="186"/>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7" name="Rectangle 369"/>
                        <wps:cNvSpPr>
                          <a:spLocks noChangeArrowheads="1"/>
                        </wps:cNvSpPr>
                        <wps:spPr bwMode="auto">
                          <a:xfrm rot="5400000">
                            <a:off x="8997" y="6175"/>
                            <a:ext cx="464" cy="215"/>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8" name="Rectangle 370"/>
                        <wps:cNvSpPr>
                          <a:spLocks noChangeArrowheads="1"/>
                        </wps:cNvSpPr>
                        <wps:spPr bwMode="auto">
                          <a:xfrm>
                            <a:off x="9876" y="6518"/>
                            <a:ext cx="536" cy="185"/>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9" name="Rectangle 371"/>
                        <wps:cNvSpPr>
                          <a:spLocks noChangeArrowheads="1"/>
                        </wps:cNvSpPr>
                        <wps:spPr bwMode="auto">
                          <a:xfrm rot="5400000">
                            <a:off x="9751" y="6176"/>
                            <a:ext cx="464" cy="214"/>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20" name="Rectangle 372"/>
                        <wps:cNvSpPr>
                          <a:spLocks noChangeArrowheads="1"/>
                        </wps:cNvSpPr>
                        <wps:spPr bwMode="auto">
                          <a:xfrm>
                            <a:off x="10415" y="6518"/>
                            <a:ext cx="536" cy="185"/>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21" name="Text Box 373"/>
                        <wps:cNvSpPr txBox="1">
                          <a:spLocks noChangeArrowheads="1"/>
                        </wps:cNvSpPr>
                        <wps:spPr bwMode="auto">
                          <a:xfrm>
                            <a:off x="8256" y="6932"/>
                            <a:ext cx="2680" cy="153"/>
                          </a:xfrm>
                          <a:prstGeom prst="rect">
                            <a:avLst/>
                          </a:prstGeom>
                          <a:solidFill>
                            <a:srgbClr val="FFFFFF"/>
                          </a:solidFill>
                          <a:ln w="9525">
                            <a:solidFill>
                              <a:srgbClr val="000000"/>
                            </a:solidFill>
                            <a:miter lim="800000"/>
                            <a:headEnd/>
                            <a:tailEnd/>
                          </a:ln>
                        </wps:spPr>
                        <wps:txbx>
                          <w:txbxContent>
                            <w:p w14:paraId="057D1AC0" w14:textId="77777777" w:rsidR="008770AF" w:rsidRPr="00BD3CE7" w:rsidRDefault="008770AF" w:rsidP="00F94D24">
                              <w:pPr>
                                <w:jc w:val="center"/>
                                <w:rPr>
                                  <w:sz w:val="12"/>
                                  <w:szCs w:val="12"/>
                                </w:rPr>
                              </w:pPr>
                              <w:r w:rsidRPr="00BD3CE7">
                                <w:rPr>
                                  <w:sz w:val="12"/>
                                  <w:szCs w:val="12"/>
                                </w:rPr>
                                <w:t>Wall</w:t>
                              </w:r>
                            </w:p>
                          </w:txbxContent>
                        </wps:txbx>
                        <wps:bodyPr rot="0" vert="horz" wrap="square" lIns="0" tIns="0" rIns="0" bIns="0" anchor="t" anchorCtr="0" upright="1">
                          <a:noAutofit/>
                        </wps:bodyPr>
                      </wps:wsp>
                      <wps:wsp>
                        <wps:cNvPr id="22" name="Text Box 374"/>
                        <wps:cNvSpPr txBox="1">
                          <a:spLocks noChangeArrowheads="1"/>
                        </wps:cNvSpPr>
                        <wps:spPr bwMode="auto">
                          <a:xfrm>
                            <a:off x="8794" y="6743"/>
                            <a:ext cx="1550"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0909" w14:textId="77777777" w:rsidR="008770AF" w:rsidRPr="00BD3CE7" w:rsidRDefault="008770AF" w:rsidP="00F94D24">
                              <w:pPr>
                                <w:jc w:val="center"/>
                                <w:rPr>
                                  <w:sz w:val="12"/>
                                  <w:szCs w:val="12"/>
                                </w:rPr>
                              </w:pPr>
                              <w:r w:rsidRPr="00BD3CE7">
                                <w:rPr>
                                  <w:sz w:val="12"/>
                                  <w:szCs w:val="12"/>
                                </w:rPr>
                                <w:t>Service isle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7C504" id="Group 365" o:spid="_x0000_s1132" style="position:absolute;left:0;text-align:left;margin-left:262.8pt;margin-top:4.15pt;width:134.75pt;height:51.7pt;z-index:251659264" coordorigin="8256,6051" coordsize="2695,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">
                <v:rect id="Rectangle 366" o:spid="_x0000_s1133" style="position:absolute;left:8259;top:6518;width:5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" fillcolor="#ccecff" strokecolor="#969696"/>
                <v:rect id="Rectangle 367" o:spid="_x0000_s1134" style="position:absolute;left:8798;top:6518;width:5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" fillcolor="#ccecff" strokecolor="#969696"/>
                <v:rect id="Rectangle 368" o:spid="_x0000_s1135" style="position:absolute;left:9337;top:6051;width:536;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" fillcolor="#ccecff" strokecolor="#969696"/>
                <v:rect id="Rectangle 369" o:spid="_x0000_s1136" style="position:absolute;left:8997;top:6175;width:464;height:2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" fillcolor="#ccecff" strokecolor="#969696"/>
                <v:rect id="Rectangle 370" o:spid="_x0000_s1137" style="position:absolute;left:9876;top:6518;width:5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" fillcolor="#ccecff" strokecolor="#969696"/>
                <v:rect id="Rectangle 371" o:spid="_x0000_s1138" style="position:absolute;left:9751;top:6176;width:464;height:21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" fillcolor="#ccecff" strokecolor="#969696"/>
                <v:rect id="Rectangle 372" o:spid="_x0000_s1139" style="position:absolute;left:10415;top:6518;width:53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" fillcolor="#ccecff" strokecolor="#969696"/>
                <v:shape id="Text Box 373" o:spid="_x0000_s1140" type="#_x0000_t202" style="position:absolute;left:8256;top:6932;width:2680;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">
                  <v:textbox inset="0,0,0,0">
                    <w:txbxContent>
                      <w:p w14:paraId="057D1AC0" w14:textId="77777777" w:rsidR="008770AF" w:rsidRPr="00BD3CE7" w:rsidRDefault="008770AF" w:rsidP="00F94D24">
                        <w:pPr>
                          <w:jc w:val="center"/>
                          <w:rPr>
                            <w:sz w:val="12"/>
                            <w:szCs w:val="12"/>
                          </w:rPr>
                        </w:pPr>
                        <w:r w:rsidRPr="00BD3CE7">
                          <w:rPr>
                            <w:sz w:val="12"/>
                            <w:szCs w:val="12"/>
                          </w:rPr>
                          <w:t>Wall</w:t>
                        </w:r>
                      </w:p>
                    </w:txbxContent>
                  </v:textbox>
                </v:shape>
                <v:shape id="Text Box 374" o:spid="_x0000_s1141" type="#_x0000_t202" style="position:absolute;left:8794;top:6743;width:1550;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8900909" w14:textId="77777777" w:rsidR="008770AF" w:rsidRPr="00BD3CE7" w:rsidRDefault="008770AF" w:rsidP="00F94D24">
                        <w:pPr>
                          <w:jc w:val="center"/>
                          <w:rPr>
                            <w:sz w:val="12"/>
                            <w:szCs w:val="12"/>
                          </w:rPr>
                        </w:pPr>
                        <w:r w:rsidRPr="00BD3CE7">
                          <w:rPr>
                            <w:sz w:val="12"/>
                            <w:szCs w:val="12"/>
                          </w:rPr>
                          <w:t>Service isle</w:t>
                        </w:r>
                      </w:p>
                    </w:txbxContent>
                  </v:textbox>
                </v:shape>
              </v:group>
            </w:pict>
          </mc:Fallback>
        </mc:AlternateContent>
      </w:r>
      <w:r w:rsidRPr="00131102">
        <w:rPr>
          <w:rFonts w:asciiTheme="minorHAnsi" w:hAnsiTheme="minorHAnsi" w:cstheme="minorHAnsi"/>
          <w:noProof/>
          <w:sz w:val="22"/>
          <w:szCs w:val="22"/>
          <w:lang w:eastAsia="en-GB"/>
        </w:rPr>
        <mc:AlternateContent>
          <mc:Choice Requires="wpg">
            <w:drawing>
              <wp:anchor distT="0" distB="0" distL="114300" distR="114300" simplePos="0" relativeHeight="251660288" behindDoc="0" locked="0" layoutInCell="1" allowOverlap="1" wp14:anchorId="03D6BD9F" wp14:editId="07777777">
                <wp:simplePos x="0" y="0"/>
                <wp:positionH relativeFrom="column">
                  <wp:posOffset>1905000</wp:posOffset>
                </wp:positionH>
                <wp:positionV relativeFrom="paragraph">
                  <wp:posOffset>22225</wp:posOffset>
                </wp:positionV>
                <wp:extent cx="1097280" cy="633095"/>
                <wp:effectExtent l="11430" t="12065" r="5715" b="12065"/>
                <wp:wrapNone/>
                <wp:docPr id="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633095"/>
                          <a:chOff x="6180" y="5328"/>
                          <a:chExt cx="1953" cy="1117"/>
                        </a:xfrm>
                      </wpg:grpSpPr>
                      <wps:wsp>
                        <wps:cNvPr id="2" name="Rectangle 376"/>
                        <wps:cNvSpPr>
                          <a:spLocks noChangeArrowheads="1"/>
                        </wps:cNvSpPr>
                        <wps:spPr bwMode="auto">
                          <a:xfrm>
                            <a:off x="6180" y="5328"/>
                            <a:ext cx="486"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3" name="Rectangle 377"/>
                        <wps:cNvSpPr>
                          <a:spLocks noChangeArrowheads="1"/>
                        </wps:cNvSpPr>
                        <wps:spPr bwMode="auto">
                          <a:xfrm>
                            <a:off x="7157" y="5328"/>
                            <a:ext cx="486"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4" name="Rectangle 378"/>
                        <wps:cNvSpPr>
                          <a:spLocks noChangeArrowheads="1"/>
                        </wps:cNvSpPr>
                        <wps:spPr bwMode="auto">
                          <a:xfrm>
                            <a:off x="7646" y="5328"/>
                            <a:ext cx="485"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5" name="Rectangle 379"/>
                        <wps:cNvSpPr>
                          <a:spLocks noChangeArrowheads="1"/>
                        </wps:cNvSpPr>
                        <wps:spPr bwMode="auto">
                          <a:xfrm>
                            <a:off x="6669" y="5328"/>
                            <a:ext cx="485"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6" name="Rectangle 380"/>
                        <wps:cNvSpPr>
                          <a:spLocks noChangeArrowheads="1"/>
                        </wps:cNvSpPr>
                        <wps:spPr bwMode="auto">
                          <a:xfrm>
                            <a:off x="6180" y="6198"/>
                            <a:ext cx="486"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7" name="Rectangle 381"/>
                        <wps:cNvSpPr>
                          <a:spLocks noChangeArrowheads="1"/>
                        </wps:cNvSpPr>
                        <wps:spPr bwMode="auto">
                          <a:xfrm>
                            <a:off x="6669" y="6198"/>
                            <a:ext cx="485"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8" name="Rectangle 382"/>
                        <wps:cNvSpPr>
                          <a:spLocks noChangeArrowheads="1"/>
                        </wps:cNvSpPr>
                        <wps:spPr bwMode="auto">
                          <a:xfrm>
                            <a:off x="7157" y="6198"/>
                            <a:ext cx="486"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9" name="Rectangle 383"/>
                        <wps:cNvSpPr>
                          <a:spLocks noChangeArrowheads="1"/>
                        </wps:cNvSpPr>
                        <wps:spPr bwMode="auto">
                          <a:xfrm>
                            <a:off x="7646" y="6198"/>
                            <a:ext cx="485" cy="247"/>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0" name="Rectangle 384"/>
                        <wps:cNvSpPr>
                          <a:spLocks noChangeArrowheads="1"/>
                        </wps:cNvSpPr>
                        <wps:spPr bwMode="auto">
                          <a:xfrm rot="5400000">
                            <a:off x="5968" y="5789"/>
                            <a:ext cx="617" cy="194"/>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1" name="Rectangle 385"/>
                        <wps:cNvSpPr>
                          <a:spLocks noChangeArrowheads="1"/>
                        </wps:cNvSpPr>
                        <wps:spPr bwMode="auto">
                          <a:xfrm rot="5400000">
                            <a:off x="7727" y="5789"/>
                            <a:ext cx="617" cy="194"/>
                          </a:xfrm>
                          <a:prstGeom prst="rect">
                            <a:avLst/>
                          </a:prstGeom>
                          <a:solidFill>
                            <a:srgbClr val="CCECFF"/>
                          </a:solidFill>
                          <a:ln w="9525">
                            <a:solidFill>
                              <a:srgbClr val="969696"/>
                            </a:solidFill>
                            <a:miter lim="800000"/>
                            <a:headEnd/>
                            <a:tailEnd/>
                          </a:ln>
                        </wps:spPr>
                        <wps:bodyPr rot="0" vert="horz" wrap="square" lIns="91440" tIns="45720" rIns="91440" bIns="45720" anchor="t" anchorCtr="0" upright="1">
                          <a:noAutofit/>
                        </wps:bodyPr>
                      </wps:wsp>
                      <wps:wsp>
                        <wps:cNvPr id="12" name="Text Box 386"/>
                        <wps:cNvSpPr txBox="1">
                          <a:spLocks noChangeArrowheads="1"/>
                        </wps:cNvSpPr>
                        <wps:spPr bwMode="auto">
                          <a:xfrm>
                            <a:off x="6571" y="5870"/>
                            <a:ext cx="1159"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ABAA9" w14:textId="77777777" w:rsidR="008770AF" w:rsidRPr="00BD3CE7" w:rsidRDefault="008770AF" w:rsidP="00F94D24">
                              <w:pPr>
                                <w:jc w:val="center"/>
                                <w:rPr>
                                  <w:sz w:val="12"/>
                                  <w:szCs w:val="12"/>
                                </w:rPr>
                              </w:pPr>
                              <w:r w:rsidRPr="00BD3CE7">
                                <w:rPr>
                                  <w:sz w:val="12"/>
                                  <w:szCs w:val="12"/>
                                </w:rPr>
                                <w:t>Service Area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6BD9F" id="Group 375" o:spid="_x0000_s1142" style="position:absolute;left:0;text-align:left;margin-left:150pt;margin-top:1.75pt;width:86.4pt;height:49.85pt;z-index:251660288" coordorigin="6180,5328" coordsize="1953,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">
                <v:rect id="Rectangle 376" o:spid="_x0000_s1143" style="position:absolute;left:6180;top:5328;width:48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" fillcolor="#ccecff" strokecolor="#969696"/>
                <v:rect id="Rectangle 377" o:spid="_x0000_s1144" style="position:absolute;left:7157;top:5328;width:48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" fillcolor="#ccecff" strokecolor="#969696"/>
                <v:rect id="Rectangle 378" o:spid="_x0000_s1145" style="position:absolute;left:7646;top:5328;width:4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" fillcolor="#ccecff" strokecolor="#969696"/>
                <v:rect id="Rectangle 379" o:spid="_x0000_s1146" style="position:absolute;left:6669;top:5328;width:4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" fillcolor="#ccecff" strokecolor="#969696"/>
                <v:rect id="Rectangle 380" o:spid="_x0000_s1147" style="position:absolute;left:6180;top:6198;width:48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" fillcolor="#ccecff" strokecolor="#969696"/>
                <v:rect id="Rectangle 381" o:spid="_x0000_s1148" style="position:absolute;left:6669;top:6198;width:4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" fillcolor="#ccecff" strokecolor="#969696"/>
                <v:rect id="Rectangle 382" o:spid="_x0000_s1149" style="position:absolute;left:7157;top:6198;width:486;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" fillcolor="#ccecff" strokecolor="#969696"/>
                <v:rect id="Rectangle 383" o:spid="_x0000_s1150" style="position:absolute;left:7646;top:6198;width:485;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" fillcolor="#ccecff" strokecolor="#969696"/>
                <v:rect id="Rectangle 384" o:spid="_x0000_s1151" style="position:absolute;left:5968;top:5789;width:617;height:1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" fillcolor="#ccecff" strokecolor="#969696"/>
                <v:rect id="Rectangle 385" o:spid="_x0000_s1152" style="position:absolute;left:7727;top:5789;width:617;height:1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" fillcolor="#ccecff" strokecolor="#969696"/>
                <v:shape id="Text Box 386" o:spid="_x0000_s1153" type="#_x0000_t202" style="position:absolute;left:6571;top:5870;width:1159;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4BABAA9" w14:textId="77777777" w:rsidR="008770AF" w:rsidRPr="00BD3CE7" w:rsidRDefault="008770AF" w:rsidP="00F94D24">
                        <w:pPr>
                          <w:jc w:val="center"/>
                          <w:rPr>
                            <w:sz w:val="12"/>
                            <w:szCs w:val="12"/>
                          </w:rPr>
                        </w:pPr>
                        <w:r w:rsidRPr="00BD3CE7">
                          <w:rPr>
                            <w:sz w:val="12"/>
                            <w:szCs w:val="12"/>
                          </w:rPr>
                          <w:t>Service Area</w:t>
                        </w:r>
                      </w:p>
                    </w:txbxContent>
                  </v:textbox>
                </v:shape>
              </v:group>
            </w:pict>
          </mc:Fallback>
        </mc:AlternateContent>
      </w:r>
    </w:p>
    <w:p w14:paraId="144A5D23" w14:textId="77777777" w:rsidR="00F94D24" w:rsidRPr="00131102" w:rsidRDefault="00F94D24" w:rsidP="00473212">
      <w:pPr>
        <w:jc w:val="both"/>
        <w:rPr>
          <w:rFonts w:asciiTheme="minorHAnsi" w:hAnsiTheme="minorHAnsi" w:cstheme="minorHAnsi"/>
          <w:sz w:val="22"/>
          <w:szCs w:val="22"/>
        </w:rPr>
      </w:pPr>
    </w:p>
    <w:p w14:paraId="738610EB" w14:textId="77777777" w:rsidR="00F94D24" w:rsidRPr="00131102" w:rsidRDefault="00F94D24" w:rsidP="00473212">
      <w:pPr>
        <w:jc w:val="both"/>
        <w:rPr>
          <w:rFonts w:asciiTheme="minorHAnsi" w:hAnsiTheme="minorHAnsi" w:cstheme="minorHAnsi"/>
          <w:sz w:val="22"/>
          <w:szCs w:val="22"/>
        </w:rPr>
      </w:pPr>
    </w:p>
    <w:p w14:paraId="637805D2" w14:textId="77777777" w:rsidR="00F94D24" w:rsidRPr="00131102" w:rsidRDefault="00F94D24" w:rsidP="00473212">
      <w:pPr>
        <w:jc w:val="both"/>
        <w:rPr>
          <w:rFonts w:asciiTheme="minorHAnsi" w:hAnsiTheme="minorHAnsi" w:cstheme="minorHAnsi"/>
          <w:sz w:val="22"/>
          <w:szCs w:val="22"/>
        </w:rPr>
      </w:pPr>
    </w:p>
    <w:p w14:paraId="463F29E8" w14:textId="77777777" w:rsidR="00F94D24" w:rsidRPr="00131102" w:rsidRDefault="00F94D24" w:rsidP="00473212">
      <w:pPr>
        <w:jc w:val="both"/>
        <w:rPr>
          <w:rFonts w:asciiTheme="minorHAnsi" w:hAnsiTheme="minorHAnsi" w:cstheme="minorHAnsi"/>
          <w:sz w:val="22"/>
          <w:szCs w:val="22"/>
        </w:rPr>
      </w:pPr>
    </w:p>
    <w:p w14:paraId="3B7B4B86" w14:textId="77777777" w:rsidR="00EB0932" w:rsidRPr="00131102" w:rsidRDefault="00EB0932" w:rsidP="00473212">
      <w:pPr>
        <w:jc w:val="both"/>
        <w:rPr>
          <w:rFonts w:asciiTheme="minorHAnsi" w:hAnsiTheme="minorHAnsi" w:cstheme="minorHAnsi"/>
          <w:sz w:val="22"/>
          <w:szCs w:val="22"/>
        </w:rPr>
      </w:pPr>
    </w:p>
    <w:p w14:paraId="3003063A" w14:textId="77777777" w:rsidR="00F94D24" w:rsidRPr="00131102" w:rsidRDefault="00F94D24" w:rsidP="00473212">
      <w:pPr>
        <w:jc w:val="both"/>
        <w:rPr>
          <w:rFonts w:asciiTheme="minorHAnsi" w:hAnsiTheme="minorHAnsi" w:cstheme="minorHAnsi"/>
          <w:b/>
          <w:sz w:val="22"/>
          <w:szCs w:val="22"/>
        </w:rPr>
      </w:pPr>
      <w:r w:rsidRPr="00131102">
        <w:rPr>
          <w:rFonts w:asciiTheme="minorHAnsi" w:hAnsiTheme="minorHAnsi" w:cstheme="minorHAnsi"/>
          <w:b/>
          <w:bCs/>
          <w:sz w:val="22"/>
          <w:szCs w:val="22"/>
          <w:u w:val="single"/>
        </w:rPr>
        <w:t>Frequently Asked Questions</w:t>
      </w:r>
    </w:p>
    <w:p w14:paraId="0DE4B5B7" w14:textId="77777777" w:rsidR="00F94D24" w:rsidRPr="00131102" w:rsidRDefault="00F94D24" w:rsidP="00473212">
      <w:pPr>
        <w:jc w:val="both"/>
        <w:rPr>
          <w:rFonts w:asciiTheme="minorHAnsi" w:hAnsiTheme="minorHAnsi" w:cstheme="minorHAnsi"/>
          <w:sz w:val="22"/>
          <w:szCs w:val="22"/>
        </w:rPr>
      </w:pPr>
    </w:p>
    <w:p w14:paraId="66204FF1" w14:textId="77777777" w:rsidR="00DF7723" w:rsidRPr="00131102" w:rsidRDefault="00DF7723" w:rsidP="00473212">
      <w:pPr>
        <w:spacing w:line="276" w:lineRule="auto"/>
        <w:jc w:val="both"/>
        <w:rPr>
          <w:rFonts w:asciiTheme="minorHAnsi" w:hAnsiTheme="minorHAnsi" w:cstheme="minorHAnsi"/>
          <w:bCs/>
          <w:sz w:val="22"/>
          <w:szCs w:val="22"/>
        </w:rPr>
      </w:pPr>
    </w:p>
    <w:p w14:paraId="3B51F829" w14:textId="77777777" w:rsidR="00F94D24" w:rsidRPr="00131102" w:rsidRDefault="00F94D24"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What is provided with my booking?</w:t>
      </w:r>
    </w:p>
    <w:p w14:paraId="21444BEB" w14:textId="77777777" w:rsidR="00F94D24" w:rsidRPr="00131102" w:rsidRDefault="00F94D24"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The following is included in the venue hire rate:</w:t>
      </w:r>
    </w:p>
    <w:p w14:paraId="50CF9E7B" w14:textId="77777777" w:rsidR="00F94D24" w:rsidRPr="00131102" w:rsidRDefault="00F94D24" w:rsidP="00473212">
      <w:pPr>
        <w:numPr>
          <w:ilvl w:val="0"/>
          <w:numId w:val="12"/>
        </w:num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Air conditioning</w:t>
      </w:r>
    </w:p>
    <w:p w14:paraId="271F0ECB" w14:textId="77777777" w:rsidR="00F94D24" w:rsidRPr="00131102" w:rsidRDefault="001E0D3A" w:rsidP="00473212">
      <w:pPr>
        <w:numPr>
          <w:ilvl w:val="0"/>
          <w:numId w:val="12"/>
        </w:num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R</w:t>
      </w:r>
      <w:r w:rsidR="00F94D24" w:rsidRPr="00131102">
        <w:rPr>
          <w:rFonts w:asciiTheme="minorHAnsi" w:hAnsiTheme="minorHAnsi" w:cstheme="minorHAnsi"/>
          <w:sz w:val="22"/>
          <w:szCs w:val="22"/>
        </w:rPr>
        <w:t>ectangular trestle tables, banquet chairs</w:t>
      </w:r>
    </w:p>
    <w:p w14:paraId="73190A09" w14:textId="77777777" w:rsidR="0005077B" w:rsidRPr="00131102" w:rsidRDefault="0005077B" w:rsidP="00473212">
      <w:pPr>
        <w:numPr>
          <w:ilvl w:val="0"/>
          <w:numId w:val="12"/>
        </w:num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Use of kitchen</w:t>
      </w:r>
    </w:p>
    <w:p w14:paraId="2CB063C8" w14:textId="77777777" w:rsidR="00F94D24" w:rsidRPr="00131102" w:rsidRDefault="00F94D24" w:rsidP="00473212">
      <w:pPr>
        <w:numPr>
          <w:ilvl w:val="0"/>
          <w:numId w:val="12"/>
        </w:num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Cleaning of the hall and site after the event</w:t>
      </w:r>
    </w:p>
    <w:p w14:paraId="2DBF0D7D" w14:textId="77777777" w:rsidR="00A71DE6" w:rsidRPr="00131102" w:rsidRDefault="00A71DE6" w:rsidP="00473212">
      <w:pPr>
        <w:spacing w:line="252" w:lineRule="auto"/>
        <w:jc w:val="both"/>
        <w:rPr>
          <w:rFonts w:asciiTheme="minorHAnsi" w:hAnsiTheme="minorHAnsi" w:cstheme="minorHAnsi"/>
          <w:b/>
          <w:bCs/>
          <w:sz w:val="22"/>
          <w:szCs w:val="22"/>
        </w:rPr>
      </w:pPr>
    </w:p>
    <w:p w14:paraId="60D71E87" w14:textId="77777777" w:rsidR="00C75C79" w:rsidRPr="00131102" w:rsidRDefault="00C75C79"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What security is provided?</w:t>
      </w:r>
    </w:p>
    <w:p w14:paraId="2804A228" w14:textId="7CB4EDC2" w:rsidR="00C75C79" w:rsidRPr="00131102" w:rsidRDefault="00C75C79" w:rsidP="00473212">
      <w:pPr>
        <w:spacing w:line="252" w:lineRule="auto"/>
        <w:jc w:val="both"/>
        <w:rPr>
          <w:rFonts w:asciiTheme="minorHAnsi" w:hAnsiTheme="minorHAnsi" w:cstheme="minorHAnsi"/>
          <w:sz w:val="22"/>
          <w:szCs w:val="22"/>
        </w:rPr>
      </w:pPr>
      <w:proofErr w:type="gramStart"/>
      <w:r w:rsidRPr="00131102">
        <w:rPr>
          <w:rFonts w:asciiTheme="minorHAnsi" w:hAnsiTheme="minorHAnsi" w:cstheme="minorHAnsi"/>
          <w:sz w:val="22"/>
          <w:szCs w:val="22"/>
        </w:rPr>
        <w:t>On the basis of</w:t>
      </w:r>
      <w:proofErr w:type="gramEnd"/>
      <w:r w:rsidRPr="00131102">
        <w:rPr>
          <w:rFonts w:asciiTheme="minorHAnsi" w:hAnsiTheme="minorHAnsi" w:cstheme="minorHAnsi"/>
          <w:sz w:val="22"/>
          <w:szCs w:val="22"/>
        </w:rPr>
        <w:t xml:space="preserve"> your event, EAYC will decide what security provision is required. Security personnel will be on-site throughout your event. Costs for one security guard are in addition to the hall hire costs which is £</w:t>
      </w:r>
      <w:r w:rsidR="28AEFBF3" w:rsidRPr="00131102">
        <w:rPr>
          <w:rFonts w:asciiTheme="minorHAnsi" w:hAnsiTheme="minorHAnsi" w:cstheme="minorHAnsi"/>
          <w:sz w:val="22"/>
          <w:szCs w:val="22"/>
        </w:rPr>
        <w:t>2</w:t>
      </w:r>
      <w:r w:rsidR="00F44DBB" w:rsidRPr="00131102">
        <w:rPr>
          <w:rFonts w:asciiTheme="minorHAnsi" w:hAnsiTheme="minorHAnsi" w:cstheme="minorHAnsi"/>
          <w:sz w:val="22"/>
          <w:szCs w:val="22"/>
        </w:rPr>
        <w:t>3</w:t>
      </w:r>
      <w:r w:rsidR="00A80A97" w:rsidRPr="00131102">
        <w:rPr>
          <w:rFonts w:asciiTheme="minorHAnsi" w:hAnsiTheme="minorHAnsi" w:cstheme="minorHAnsi"/>
          <w:sz w:val="22"/>
          <w:szCs w:val="22"/>
        </w:rPr>
        <w:t>.</w:t>
      </w:r>
      <w:r w:rsidR="00F44DBB" w:rsidRPr="00131102">
        <w:rPr>
          <w:rFonts w:asciiTheme="minorHAnsi" w:hAnsiTheme="minorHAnsi" w:cstheme="minorHAnsi"/>
          <w:sz w:val="22"/>
          <w:szCs w:val="22"/>
        </w:rPr>
        <w:t>4</w:t>
      </w:r>
      <w:r w:rsidR="00A80A97" w:rsidRPr="00131102">
        <w:rPr>
          <w:rFonts w:asciiTheme="minorHAnsi" w:hAnsiTheme="minorHAnsi" w:cstheme="minorHAnsi"/>
          <w:sz w:val="22"/>
          <w:szCs w:val="22"/>
        </w:rPr>
        <w:t>0</w:t>
      </w:r>
      <w:r w:rsidRPr="00131102">
        <w:rPr>
          <w:rFonts w:asciiTheme="minorHAnsi" w:hAnsiTheme="minorHAnsi" w:cstheme="minorHAnsi"/>
          <w:sz w:val="22"/>
          <w:szCs w:val="22"/>
        </w:rPr>
        <w:t xml:space="preserve"> per hour </w:t>
      </w:r>
      <w:r w:rsidR="00A80A97" w:rsidRPr="00131102">
        <w:rPr>
          <w:rFonts w:asciiTheme="minorHAnsi" w:hAnsiTheme="minorHAnsi" w:cstheme="minorHAnsi"/>
          <w:sz w:val="22"/>
          <w:szCs w:val="22"/>
        </w:rPr>
        <w:t>(</w:t>
      </w:r>
      <w:r w:rsidR="002B4427" w:rsidRPr="00131102">
        <w:rPr>
          <w:rFonts w:asciiTheme="minorHAnsi" w:hAnsiTheme="minorHAnsi" w:cstheme="minorHAnsi"/>
          <w:sz w:val="22"/>
          <w:szCs w:val="22"/>
        </w:rPr>
        <w:t>minimum 4 hours</w:t>
      </w:r>
      <w:r w:rsidR="00A80A97" w:rsidRPr="00131102">
        <w:rPr>
          <w:rFonts w:asciiTheme="minorHAnsi" w:hAnsiTheme="minorHAnsi" w:cstheme="minorHAnsi"/>
          <w:sz w:val="22"/>
          <w:szCs w:val="22"/>
        </w:rPr>
        <w:t>)</w:t>
      </w:r>
      <w:r w:rsidRPr="00131102">
        <w:rPr>
          <w:rFonts w:asciiTheme="minorHAnsi" w:hAnsiTheme="minorHAnsi" w:cstheme="minorHAnsi"/>
          <w:sz w:val="22"/>
          <w:szCs w:val="22"/>
        </w:rPr>
        <w:t xml:space="preserve"> on weekdays and on weekends. The provision of a security guard is non-negotiable.</w:t>
      </w:r>
    </w:p>
    <w:p w14:paraId="6B62F1B3" w14:textId="77777777" w:rsidR="00C75C79" w:rsidRPr="00131102" w:rsidRDefault="00C75C79" w:rsidP="00473212">
      <w:pPr>
        <w:spacing w:line="252" w:lineRule="auto"/>
        <w:jc w:val="both"/>
        <w:rPr>
          <w:rFonts w:asciiTheme="minorHAnsi" w:hAnsiTheme="minorHAnsi" w:cstheme="minorHAnsi"/>
          <w:sz w:val="22"/>
          <w:szCs w:val="22"/>
        </w:rPr>
      </w:pPr>
    </w:p>
    <w:p w14:paraId="676ECC43" w14:textId="77777777" w:rsidR="00C75C79" w:rsidRPr="00131102" w:rsidRDefault="00C75C79"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What are the parking arrangements for the site?</w:t>
      </w:r>
    </w:p>
    <w:p w14:paraId="440979C8" w14:textId="77777777" w:rsidR="00C75C79" w:rsidRPr="00131102" w:rsidRDefault="00C75C79"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EAYC has a very small car park which can be used by approximately 3 cars. You can use this space as you require. There is a large amount of on-street parking in the area. Note that there are weekday parking restrictions on some roads until 6.30pm.</w:t>
      </w:r>
    </w:p>
    <w:p w14:paraId="02F2C34E" w14:textId="77777777" w:rsidR="001E0DEC" w:rsidRPr="00131102" w:rsidRDefault="001E0DEC" w:rsidP="00473212">
      <w:pPr>
        <w:pStyle w:val="Heading2"/>
        <w:spacing w:after="0" w:line="252" w:lineRule="auto"/>
        <w:jc w:val="both"/>
        <w:rPr>
          <w:rFonts w:asciiTheme="minorHAnsi" w:hAnsiTheme="minorHAnsi" w:cstheme="minorHAnsi"/>
          <w:i w:val="0"/>
          <w:sz w:val="22"/>
          <w:szCs w:val="22"/>
        </w:rPr>
      </w:pPr>
    </w:p>
    <w:p w14:paraId="495E9E0A" w14:textId="77777777" w:rsidR="00A71DE6" w:rsidRPr="00131102" w:rsidRDefault="0038248F" w:rsidP="00473212">
      <w:pPr>
        <w:pStyle w:val="Heading2"/>
        <w:spacing w:after="0" w:line="252" w:lineRule="auto"/>
        <w:jc w:val="both"/>
        <w:rPr>
          <w:rFonts w:asciiTheme="minorHAnsi" w:hAnsiTheme="minorHAnsi" w:cstheme="minorHAnsi"/>
          <w:i w:val="0"/>
          <w:sz w:val="22"/>
          <w:szCs w:val="22"/>
        </w:rPr>
      </w:pPr>
      <w:r w:rsidRPr="00131102">
        <w:rPr>
          <w:rFonts w:asciiTheme="minorHAnsi" w:hAnsiTheme="minorHAnsi" w:cstheme="minorHAnsi"/>
          <w:i w:val="0"/>
          <w:sz w:val="22"/>
          <w:szCs w:val="22"/>
        </w:rPr>
        <w:t>What are the halachic considerations when hiring the hall</w:t>
      </w:r>
      <w:r w:rsidR="00C75C79" w:rsidRPr="00131102">
        <w:rPr>
          <w:rFonts w:asciiTheme="minorHAnsi" w:hAnsiTheme="minorHAnsi" w:cstheme="minorHAnsi"/>
          <w:i w:val="0"/>
          <w:sz w:val="22"/>
          <w:szCs w:val="22"/>
        </w:rPr>
        <w:t>s</w:t>
      </w:r>
      <w:r w:rsidRPr="00131102">
        <w:rPr>
          <w:rFonts w:asciiTheme="minorHAnsi" w:hAnsiTheme="minorHAnsi" w:cstheme="minorHAnsi"/>
          <w:i w:val="0"/>
          <w:sz w:val="22"/>
          <w:szCs w:val="22"/>
        </w:rPr>
        <w:t>?</w:t>
      </w:r>
    </w:p>
    <w:p w14:paraId="19BEF4AD" w14:textId="77777777" w:rsidR="00A71DE6" w:rsidRPr="00131102" w:rsidRDefault="00A71DE6" w:rsidP="00473212">
      <w:pPr>
        <w:numPr>
          <w:ilvl w:val="0"/>
          <w:numId w:val="19"/>
        </w:num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Rabbi Lieberman has last word on </w:t>
      </w:r>
      <w:r w:rsidR="00FC6A47" w:rsidRPr="00131102">
        <w:rPr>
          <w:rFonts w:asciiTheme="minorHAnsi" w:hAnsiTheme="minorHAnsi" w:cstheme="minorHAnsi"/>
          <w:sz w:val="22"/>
          <w:szCs w:val="22"/>
        </w:rPr>
        <w:t xml:space="preserve">the </w:t>
      </w:r>
      <w:r w:rsidRPr="00131102">
        <w:rPr>
          <w:rFonts w:asciiTheme="minorHAnsi" w:hAnsiTheme="minorHAnsi" w:cstheme="minorHAnsi"/>
          <w:sz w:val="22"/>
          <w:szCs w:val="22"/>
        </w:rPr>
        <w:t>acceptable use of the hall and kitchen</w:t>
      </w:r>
    </w:p>
    <w:p w14:paraId="52CA8C1E" w14:textId="77777777" w:rsidR="00A71DE6" w:rsidRPr="00131102" w:rsidRDefault="00A71DE6" w:rsidP="00473212">
      <w:pPr>
        <w:numPr>
          <w:ilvl w:val="0"/>
          <w:numId w:val="19"/>
        </w:num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All dancing must be separate, with mechitza</w:t>
      </w:r>
    </w:p>
    <w:p w14:paraId="78499659" w14:textId="06F753CF" w:rsidR="00A71DE6" w:rsidRPr="00131102" w:rsidRDefault="001711CC" w:rsidP="00473212">
      <w:pPr>
        <w:numPr>
          <w:ilvl w:val="0"/>
          <w:numId w:val="19"/>
        </w:num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C</w:t>
      </w:r>
      <w:r w:rsidR="00A71DE6" w:rsidRPr="00131102">
        <w:rPr>
          <w:rFonts w:asciiTheme="minorHAnsi" w:hAnsiTheme="minorHAnsi" w:cstheme="minorHAnsi"/>
          <w:sz w:val="22"/>
          <w:szCs w:val="22"/>
        </w:rPr>
        <w:t xml:space="preserve">ertain foods </w:t>
      </w:r>
      <w:r w:rsidR="00CE4C7B" w:rsidRPr="00131102">
        <w:rPr>
          <w:rFonts w:asciiTheme="minorHAnsi" w:hAnsiTheme="minorHAnsi" w:cstheme="minorHAnsi"/>
          <w:sz w:val="22"/>
          <w:szCs w:val="22"/>
        </w:rPr>
        <w:t xml:space="preserve">can be heated </w:t>
      </w:r>
      <w:r w:rsidRPr="00131102">
        <w:rPr>
          <w:rFonts w:asciiTheme="minorHAnsi" w:hAnsiTheme="minorHAnsi" w:cstheme="minorHAnsi"/>
          <w:sz w:val="22"/>
          <w:szCs w:val="22"/>
        </w:rPr>
        <w:t xml:space="preserve">in the hot </w:t>
      </w:r>
      <w:proofErr w:type="gramStart"/>
      <w:r w:rsidRPr="00131102">
        <w:rPr>
          <w:rFonts w:asciiTheme="minorHAnsi" w:hAnsiTheme="minorHAnsi" w:cstheme="minorHAnsi"/>
          <w:sz w:val="22"/>
          <w:szCs w:val="22"/>
        </w:rPr>
        <w:t>cupboard</w:t>
      </w:r>
      <w:proofErr w:type="gramEnd"/>
      <w:r w:rsidRPr="00131102">
        <w:rPr>
          <w:rFonts w:asciiTheme="minorHAnsi" w:hAnsiTheme="minorHAnsi" w:cstheme="minorHAnsi"/>
          <w:sz w:val="22"/>
          <w:szCs w:val="22"/>
        </w:rPr>
        <w:t xml:space="preserve"> but all must be in place before Shabbat and </w:t>
      </w:r>
      <w:r w:rsidR="001232C5" w:rsidRPr="00131102">
        <w:rPr>
          <w:rFonts w:asciiTheme="minorHAnsi" w:hAnsiTheme="minorHAnsi" w:cstheme="minorHAnsi"/>
          <w:sz w:val="22"/>
          <w:szCs w:val="22"/>
        </w:rPr>
        <w:t xml:space="preserve">the hot cupboard must opened and closed by </w:t>
      </w:r>
      <w:proofErr w:type="spellStart"/>
      <w:r w:rsidR="001232C5" w:rsidRPr="00131102">
        <w:rPr>
          <w:rFonts w:asciiTheme="minorHAnsi" w:hAnsiTheme="minorHAnsi" w:cstheme="minorHAnsi"/>
          <w:sz w:val="22"/>
          <w:szCs w:val="22"/>
        </w:rPr>
        <w:t>non Jewish</w:t>
      </w:r>
      <w:proofErr w:type="spellEnd"/>
      <w:r w:rsidR="001232C5" w:rsidRPr="00131102">
        <w:rPr>
          <w:rFonts w:asciiTheme="minorHAnsi" w:hAnsiTheme="minorHAnsi" w:cstheme="minorHAnsi"/>
          <w:sz w:val="22"/>
          <w:szCs w:val="22"/>
        </w:rPr>
        <w:t xml:space="preserve"> staff.</w:t>
      </w:r>
    </w:p>
    <w:p w14:paraId="680A4E5D" w14:textId="77777777" w:rsidR="00405DE6" w:rsidRPr="00131102" w:rsidRDefault="00405DE6" w:rsidP="00473212">
      <w:pPr>
        <w:spacing w:line="252" w:lineRule="auto"/>
        <w:jc w:val="both"/>
        <w:rPr>
          <w:rFonts w:asciiTheme="minorHAnsi" w:hAnsiTheme="minorHAnsi" w:cstheme="minorHAnsi"/>
          <w:sz w:val="22"/>
          <w:szCs w:val="22"/>
        </w:rPr>
      </w:pPr>
    </w:p>
    <w:p w14:paraId="32890842" w14:textId="77777777" w:rsidR="00F26D28" w:rsidRPr="00131102" w:rsidRDefault="00F26D28"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What are the kashrus arrangements?</w:t>
      </w:r>
    </w:p>
    <w:p w14:paraId="750F576C"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EAYC hall has a fully functional kosher kitchen. The kitchen can only be used by </w:t>
      </w:r>
      <w:proofErr w:type="spellStart"/>
      <w:r w:rsidRPr="00131102">
        <w:rPr>
          <w:rFonts w:asciiTheme="minorHAnsi" w:hAnsiTheme="minorHAnsi" w:cstheme="minorHAnsi"/>
          <w:sz w:val="22"/>
          <w:szCs w:val="22"/>
        </w:rPr>
        <w:t>Kedassia</w:t>
      </w:r>
      <w:proofErr w:type="spellEnd"/>
      <w:r w:rsidRPr="00131102">
        <w:rPr>
          <w:rFonts w:asciiTheme="minorHAnsi" w:hAnsiTheme="minorHAnsi" w:cstheme="minorHAnsi"/>
          <w:sz w:val="22"/>
          <w:szCs w:val="22"/>
        </w:rPr>
        <w:t xml:space="preserve">, London Beth Din and Federation Beth Din caterers </w:t>
      </w:r>
    </w:p>
    <w:p w14:paraId="580CB8BB"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All food brought on premises must be sealed, with a kashrut seal/stamp/certificate from an approved authority (</w:t>
      </w:r>
      <w:proofErr w:type="spellStart"/>
      <w:r w:rsidRPr="00131102">
        <w:rPr>
          <w:rFonts w:asciiTheme="minorHAnsi" w:hAnsiTheme="minorHAnsi" w:cstheme="minorHAnsi"/>
          <w:sz w:val="22"/>
          <w:szCs w:val="22"/>
        </w:rPr>
        <w:t>Kedassia</w:t>
      </w:r>
      <w:proofErr w:type="spellEnd"/>
      <w:r w:rsidRPr="00131102">
        <w:rPr>
          <w:rFonts w:asciiTheme="minorHAnsi" w:hAnsiTheme="minorHAnsi" w:cstheme="minorHAnsi"/>
          <w:sz w:val="22"/>
          <w:szCs w:val="22"/>
        </w:rPr>
        <w:t xml:space="preserve">/Federation/London Beth Din).  </w:t>
      </w:r>
    </w:p>
    <w:p w14:paraId="19BBE31B" w14:textId="77777777" w:rsidR="00F750BA" w:rsidRPr="00131102" w:rsidRDefault="00A50C06"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A shomer is required for any event where the EAYC kitchen is used. </w:t>
      </w:r>
      <w:r w:rsidR="00F750BA" w:rsidRPr="00131102">
        <w:rPr>
          <w:rFonts w:asciiTheme="minorHAnsi" w:hAnsiTheme="minorHAnsi" w:cstheme="minorHAnsi"/>
          <w:sz w:val="22"/>
          <w:szCs w:val="22"/>
        </w:rPr>
        <w:t xml:space="preserve">The Shomer must be on site from when food arrives, and throughout preparation and use of </w:t>
      </w:r>
      <w:r w:rsidR="00F750BA" w:rsidRPr="00131102">
        <w:rPr>
          <w:rFonts w:asciiTheme="minorHAnsi" w:hAnsiTheme="minorHAnsi" w:cstheme="minorHAnsi"/>
          <w:color w:val="000000"/>
          <w:sz w:val="22"/>
          <w:szCs w:val="22"/>
        </w:rPr>
        <w:t>kitchen until the end of the period when the kitchen is not being used.</w:t>
      </w:r>
      <w:r w:rsidRPr="00131102">
        <w:rPr>
          <w:rFonts w:asciiTheme="minorHAnsi" w:hAnsiTheme="minorHAnsi" w:cstheme="minorHAnsi"/>
          <w:color w:val="000000"/>
          <w:sz w:val="22"/>
          <w:szCs w:val="22"/>
        </w:rPr>
        <w:t xml:space="preserve"> </w:t>
      </w:r>
      <w:r w:rsidRPr="00131102">
        <w:rPr>
          <w:rFonts w:asciiTheme="minorHAnsi" w:hAnsiTheme="minorHAnsi" w:cstheme="minorHAnsi"/>
          <w:sz w:val="22"/>
          <w:szCs w:val="22"/>
        </w:rPr>
        <w:t>An approved shomer is required for EAYC events</w:t>
      </w:r>
      <w:r w:rsidRPr="00131102">
        <w:rPr>
          <w:rFonts w:asciiTheme="minorHAnsi" w:hAnsiTheme="minorHAnsi" w:cstheme="minorHAnsi"/>
          <w:color w:val="000000"/>
          <w:sz w:val="22"/>
          <w:szCs w:val="22"/>
        </w:rPr>
        <w:t xml:space="preserve">. </w:t>
      </w:r>
      <w:r w:rsidR="00F750BA" w:rsidRPr="00131102">
        <w:rPr>
          <w:rFonts w:asciiTheme="minorHAnsi" w:hAnsiTheme="minorHAnsi" w:cstheme="minorHAnsi"/>
          <w:color w:val="000000"/>
          <w:sz w:val="22"/>
          <w:szCs w:val="22"/>
        </w:rPr>
        <w:t>The Shomer has the right to refuse any f</w:t>
      </w:r>
      <w:r w:rsidRPr="00131102">
        <w:rPr>
          <w:rFonts w:asciiTheme="minorHAnsi" w:hAnsiTheme="minorHAnsi" w:cstheme="minorHAnsi"/>
          <w:color w:val="000000"/>
          <w:sz w:val="22"/>
          <w:szCs w:val="22"/>
        </w:rPr>
        <w:t>ood or wine that is brought in.</w:t>
      </w:r>
      <w:r w:rsidR="00F750BA" w:rsidRPr="00131102">
        <w:rPr>
          <w:rFonts w:asciiTheme="minorHAnsi" w:hAnsiTheme="minorHAnsi" w:cstheme="minorHAnsi"/>
          <w:color w:val="000000"/>
          <w:sz w:val="22"/>
          <w:szCs w:val="22"/>
        </w:rPr>
        <w:t xml:space="preserve"> </w:t>
      </w:r>
      <w:r w:rsidR="00F750BA" w:rsidRPr="00131102">
        <w:rPr>
          <w:rFonts w:asciiTheme="minorHAnsi" w:hAnsiTheme="minorHAnsi" w:cstheme="minorHAnsi"/>
          <w:sz w:val="22"/>
          <w:szCs w:val="22"/>
        </w:rPr>
        <w:t xml:space="preserve">If unsure regarding foreign </w:t>
      </w:r>
      <w:proofErr w:type="spellStart"/>
      <w:r w:rsidR="00F750BA" w:rsidRPr="00131102">
        <w:rPr>
          <w:rFonts w:asciiTheme="minorHAnsi" w:hAnsiTheme="minorHAnsi" w:cstheme="minorHAnsi"/>
          <w:sz w:val="22"/>
          <w:szCs w:val="22"/>
        </w:rPr>
        <w:t>hechsherim</w:t>
      </w:r>
      <w:proofErr w:type="spellEnd"/>
      <w:r w:rsidR="00F750BA" w:rsidRPr="00131102">
        <w:rPr>
          <w:rFonts w:asciiTheme="minorHAnsi" w:hAnsiTheme="minorHAnsi" w:cstheme="minorHAnsi"/>
          <w:sz w:val="22"/>
          <w:szCs w:val="22"/>
        </w:rPr>
        <w:t xml:space="preserve"> on pre-bought food – please check with Rabbi Lieberman well in advance of the event.</w:t>
      </w:r>
    </w:p>
    <w:p w14:paraId="404D083F"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All wine must be </w:t>
      </w:r>
      <w:proofErr w:type="spellStart"/>
      <w:r w:rsidRPr="00131102">
        <w:rPr>
          <w:rFonts w:asciiTheme="minorHAnsi" w:hAnsiTheme="minorHAnsi" w:cstheme="minorHAnsi"/>
          <w:sz w:val="22"/>
          <w:szCs w:val="22"/>
        </w:rPr>
        <w:t>mevushal</w:t>
      </w:r>
      <w:proofErr w:type="spellEnd"/>
    </w:p>
    <w:p w14:paraId="24C6B246"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No used cutlery/glasses/ crockery may be brought in, including from a </w:t>
      </w:r>
      <w:proofErr w:type="spellStart"/>
      <w:r w:rsidRPr="00131102">
        <w:rPr>
          <w:rFonts w:asciiTheme="minorHAnsi" w:hAnsiTheme="minorHAnsi" w:cstheme="minorHAnsi"/>
          <w:sz w:val="22"/>
          <w:szCs w:val="22"/>
        </w:rPr>
        <w:t>gemach</w:t>
      </w:r>
      <w:proofErr w:type="spellEnd"/>
      <w:r w:rsidRPr="00131102">
        <w:rPr>
          <w:rFonts w:asciiTheme="minorHAnsi" w:hAnsiTheme="minorHAnsi" w:cstheme="minorHAnsi"/>
          <w:sz w:val="22"/>
          <w:szCs w:val="22"/>
        </w:rPr>
        <w:t>, unless supplied by a caterer who is delivering a whole event and has their own shomer.</w:t>
      </w:r>
    </w:p>
    <w:p w14:paraId="231C6C81"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If you are catering a meaty meal, all milky surfaces in the kitchen must be covered with covers supplied by EAYC.</w:t>
      </w:r>
    </w:p>
    <w:p w14:paraId="18FEC047"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The EAYC kitchen equipment may only be used under the supervision of the EAYC shomer – not by external, approved caterers.</w:t>
      </w:r>
    </w:p>
    <w:p w14:paraId="4AB3C17B"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An </w:t>
      </w:r>
      <w:r w:rsidR="00E13D9C" w:rsidRPr="00131102">
        <w:rPr>
          <w:rFonts w:asciiTheme="minorHAnsi" w:hAnsiTheme="minorHAnsi" w:cstheme="minorHAnsi"/>
          <w:sz w:val="22"/>
          <w:szCs w:val="22"/>
        </w:rPr>
        <w:t>approved external s</w:t>
      </w:r>
      <w:r w:rsidRPr="00131102">
        <w:rPr>
          <w:rFonts w:asciiTheme="minorHAnsi" w:hAnsiTheme="minorHAnsi" w:cstheme="minorHAnsi"/>
          <w:sz w:val="22"/>
          <w:szCs w:val="22"/>
        </w:rPr>
        <w:t>homer is required to cover all surfaces in the kitchen and provide all their own cooking equipment.</w:t>
      </w:r>
    </w:p>
    <w:p w14:paraId="5A77AE74"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Your caterers may use the oven, cooker, fridge, freezer, hotplate and sinks.</w:t>
      </w:r>
    </w:p>
    <w:p w14:paraId="689F4E64" w14:textId="474B062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lastRenderedPageBreak/>
        <w:t xml:space="preserve">Kitchen – to be left in same condition as found; shomer to check before </w:t>
      </w:r>
      <w:r w:rsidR="00775D42" w:rsidRPr="00131102">
        <w:rPr>
          <w:rFonts w:asciiTheme="minorHAnsi" w:hAnsiTheme="minorHAnsi" w:cstheme="minorHAnsi"/>
          <w:sz w:val="22"/>
          <w:szCs w:val="22"/>
        </w:rPr>
        <w:t>they</w:t>
      </w:r>
      <w:r w:rsidRPr="00131102">
        <w:rPr>
          <w:rFonts w:asciiTheme="minorHAnsi" w:hAnsiTheme="minorHAnsi" w:cstheme="minorHAnsi"/>
          <w:sz w:val="22"/>
          <w:szCs w:val="22"/>
        </w:rPr>
        <w:t xml:space="preserve"> leave</w:t>
      </w:r>
      <w:r w:rsidR="00775D42" w:rsidRPr="00131102">
        <w:rPr>
          <w:rFonts w:asciiTheme="minorHAnsi" w:hAnsiTheme="minorHAnsi" w:cstheme="minorHAnsi"/>
          <w:sz w:val="22"/>
          <w:szCs w:val="22"/>
        </w:rPr>
        <w:t>.</w:t>
      </w:r>
    </w:p>
    <w:p w14:paraId="628E4D5B" w14:textId="77777777" w:rsidR="00F750BA" w:rsidRPr="00131102" w:rsidRDefault="00F750BA" w:rsidP="00473212">
      <w:pPr>
        <w:numPr>
          <w:ilvl w:val="0"/>
          <w:numId w:val="21"/>
        </w:numPr>
        <w:tabs>
          <w:tab w:val="clear" w:pos="170"/>
        </w:tabs>
        <w:spacing w:line="252" w:lineRule="auto"/>
        <w:ind w:left="357" w:hanging="357"/>
        <w:jc w:val="both"/>
        <w:rPr>
          <w:rFonts w:asciiTheme="minorHAnsi" w:hAnsiTheme="minorHAnsi" w:cstheme="minorHAnsi"/>
          <w:sz w:val="22"/>
          <w:szCs w:val="22"/>
        </w:rPr>
      </w:pPr>
      <w:r w:rsidRPr="00131102">
        <w:rPr>
          <w:rFonts w:asciiTheme="minorHAnsi" w:hAnsiTheme="minorHAnsi" w:cstheme="minorHAnsi"/>
          <w:sz w:val="22"/>
          <w:szCs w:val="22"/>
        </w:rPr>
        <w:t>Caterers can bring their own or hired equipment (koshered by them) to the site.</w:t>
      </w:r>
    </w:p>
    <w:p w14:paraId="19219836" w14:textId="77777777" w:rsidR="00084093" w:rsidRPr="00131102" w:rsidRDefault="00084093" w:rsidP="00473212">
      <w:pPr>
        <w:spacing w:line="252" w:lineRule="auto"/>
        <w:jc w:val="both"/>
        <w:rPr>
          <w:rFonts w:asciiTheme="minorHAnsi" w:hAnsiTheme="minorHAnsi" w:cstheme="minorHAnsi"/>
          <w:color w:val="FF0000"/>
          <w:sz w:val="22"/>
          <w:szCs w:val="22"/>
        </w:rPr>
      </w:pPr>
    </w:p>
    <w:p w14:paraId="2F79013A" w14:textId="77777777" w:rsidR="00084093" w:rsidRPr="00131102" w:rsidRDefault="00084093" w:rsidP="00473212">
      <w:pPr>
        <w:spacing w:line="252" w:lineRule="auto"/>
        <w:jc w:val="both"/>
        <w:rPr>
          <w:rFonts w:asciiTheme="minorHAnsi" w:hAnsiTheme="minorHAnsi" w:cstheme="minorHAnsi"/>
          <w:b/>
          <w:sz w:val="22"/>
          <w:szCs w:val="22"/>
        </w:rPr>
      </w:pPr>
      <w:r w:rsidRPr="00131102">
        <w:rPr>
          <w:rFonts w:asciiTheme="minorHAnsi" w:hAnsiTheme="minorHAnsi" w:cstheme="minorHAnsi"/>
          <w:b/>
          <w:sz w:val="22"/>
          <w:szCs w:val="22"/>
        </w:rPr>
        <w:t>Where can I find waitresses that can assist with my event?</w:t>
      </w:r>
    </w:p>
    <w:p w14:paraId="4280CC6A" w14:textId="77777777" w:rsidR="001E0E6A" w:rsidRPr="00131102" w:rsidRDefault="00084093"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W</w:t>
      </w:r>
      <w:r w:rsidR="001E0E6A" w:rsidRPr="00131102">
        <w:rPr>
          <w:rFonts w:asciiTheme="minorHAnsi" w:hAnsiTheme="minorHAnsi" w:cstheme="minorHAnsi"/>
          <w:sz w:val="22"/>
          <w:szCs w:val="22"/>
        </w:rPr>
        <w:t>e can recommend Maureen 020</w:t>
      </w:r>
      <w:r w:rsidRPr="00131102">
        <w:rPr>
          <w:rFonts w:asciiTheme="minorHAnsi" w:hAnsiTheme="minorHAnsi" w:cstheme="minorHAnsi"/>
          <w:sz w:val="22"/>
          <w:szCs w:val="22"/>
        </w:rPr>
        <w:t xml:space="preserve"> </w:t>
      </w:r>
      <w:r w:rsidR="001E0E6A" w:rsidRPr="00131102">
        <w:rPr>
          <w:rFonts w:asciiTheme="minorHAnsi" w:hAnsiTheme="minorHAnsi" w:cstheme="minorHAnsi"/>
          <w:sz w:val="22"/>
          <w:szCs w:val="22"/>
        </w:rPr>
        <w:t>8882 2183 / 07718 594480</w:t>
      </w:r>
      <w:r w:rsidRPr="00131102">
        <w:rPr>
          <w:rFonts w:asciiTheme="minorHAnsi" w:hAnsiTheme="minorHAnsi" w:cstheme="minorHAnsi"/>
          <w:sz w:val="22"/>
          <w:szCs w:val="22"/>
        </w:rPr>
        <w:t xml:space="preserve"> who has worked in the shul on many occasions</w:t>
      </w:r>
    </w:p>
    <w:p w14:paraId="296FEF7D" w14:textId="77777777" w:rsidR="001E0E6A" w:rsidRPr="00131102" w:rsidRDefault="001E0E6A" w:rsidP="00473212">
      <w:pPr>
        <w:spacing w:line="252" w:lineRule="auto"/>
        <w:jc w:val="both"/>
        <w:rPr>
          <w:rFonts w:asciiTheme="minorHAnsi" w:hAnsiTheme="minorHAnsi" w:cstheme="minorHAnsi"/>
          <w:sz w:val="22"/>
          <w:szCs w:val="22"/>
        </w:rPr>
      </w:pPr>
    </w:p>
    <w:p w14:paraId="3DA081E3" w14:textId="77777777" w:rsidR="001E0E6A" w:rsidRPr="00131102" w:rsidRDefault="001E0E6A" w:rsidP="00473212">
      <w:pPr>
        <w:spacing w:line="252" w:lineRule="auto"/>
        <w:jc w:val="both"/>
        <w:rPr>
          <w:rFonts w:asciiTheme="minorHAnsi" w:hAnsiTheme="minorHAnsi" w:cstheme="minorHAnsi"/>
          <w:b/>
          <w:sz w:val="22"/>
          <w:szCs w:val="22"/>
        </w:rPr>
      </w:pPr>
      <w:r w:rsidRPr="00131102">
        <w:rPr>
          <w:rFonts w:asciiTheme="minorHAnsi" w:hAnsiTheme="minorHAnsi" w:cstheme="minorHAnsi"/>
          <w:b/>
          <w:bCs/>
          <w:sz w:val="22"/>
          <w:szCs w:val="22"/>
        </w:rPr>
        <w:t xml:space="preserve">What are the </w:t>
      </w:r>
      <w:r w:rsidRPr="00131102">
        <w:rPr>
          <w:rFonts w:asciiTheme="minorHAnsi" w:hAnsiTheme="minorHAnsi" w:cstheme="minorHAnsi"/>
          <w:b/>
          <w:sz w:val="22"/>
          <w:szCs w:val="22"/>
        </w:rPr>
        <w:t>dimensions of the halls&gt;</w:t>
      </w:r>
    </w:p>
    <w:p w14:paraId="0625EF8A" w14:textId="77777777" w:rsidR="001E0E6A" w:rsidRPr="00131102" w:rsidRDefault="001E0E6A" w:rsidP="00473212">
      <w:pPr>
        <w:numPr>
          <w:ilvl w:val="0"/>
          <w:numId w:val="29"/>
        </w:num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Jacqueline Donoff: 12m x 11m</w:t>
      </w:r>
    </w:p>
    <w:p w14:paraId="7136907F" w14:textId="77777777" w:rsidR="001E0E6A" w:rsidRPr="00131102" w:rsidRDefault="001E0E6A" w:rsidP="00473212">
      <w:pPr>
        <w:numPr>
          <w:ilvl w:val="0"/>
          <w:numId w:val="29"/>
        </w:num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Main Davening Area: 19m x 7m</w:t>
      </w:r>
    </w:p>
    <w:p w14:paraId="7194DBDC" w14:textId="77777777" w:rsidR="003E401F" w:rsidRPr="00131102" w:rsidRDefault="003E401F" w:rsidP="00473212">
      <w:pPr>
        <w:spacing w:line="252" w:lineRule="auto"/>
        <w:jc w:val="both"/>
        <w:rPr>
          <w:rFonts w:asciiTheme="minorHAnsi" w:hAnsiTheme="minorHAnsi" w:cstheme="minorHAnsi"/>
          <w:color w:val="FF0000"/>
          <w:sz w:val="22"/>
          <w:szCs w:val="22"/>
        </w:rPr>
      </w:pPr>
    </w:p>
    <w:p w14:paraId="30D01CC2" w14:textId="77777777" w:rsidR="00771E43" w:rsidRPr="00131102" w:rsidRDefault="00771E43"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Does my caterer need to clean the kitchen?</w:t>
      </w:r>
    </w:p>
    <w:p w14:paraId="3339FD29" w14:textId="77777777" w:rsidR="00771E43" w:rsidRPr="00131102" w:rsidRDefault="00771E43"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sz w:val="22"/>
          <w:szCs w:val="22"/>
        </w:rPr>
        <w:t>Yes. Your caterer is expected to leave the kitchen and all equipment in the manner and condition it was found. EAYC cleaners will only clean the hall/site. All rubbish must be in appropriate bins outside - please use recycling bins where appropriate.</w:t>
      </w:r>
    </w:p>
    <w:p w14:paraId="769D0D3C" w14:textId="77777777" w:rsidR="00771E43" w:rsidRPr="00131102" w:rsidRDefault="00771E43" w:rsidP="00473212">
      <w:pPr>
        <w:spacing w:line="252" w:lineRule="auto"/>
        <w:jc w:val="both"/>
        <w:rPr>
          <w:rFonts w:asciiTheme="minorHAnsi" w:hAnsiTheme="minorHAnsi" w:cstheme="minorHAnsi"/>
          <w:b/>
          <w:bCs/>
          <w:sz w:val="22"/>
          <w:szCs w:val="22"/>
        </w:rPr>
      </w:pPr>
    </w:p>
    <w:p w14:paraId="57611EFA" w14:textId="77777777" w:rsidR="001E0E6A" w:rsidRPr="00131102" w:rsidRDefault="001E0E6A" w:rsidP="00473212">
      <w:pPr>
        <w:spacing w:line="252" w:lineRule="auto"/>
        <w:jc w:val="both"/>
        <w:rPr>
          <w:rFonts w:asciiTheme="minorHAnsi" w:hAnsiTheme="minorHAnsi" w:cstheme="minorHAnsi"/>
          <w:b/>
          <w:bCs/>
          <w:sz w:val="22"/>
          <w:szCs w:val="22"/>
        </w:rPr>
      </w:pPr>
      <w:proofErr w:type="gramStart"/>
      <w:r w:rsidRPr="00131102">
        <w:rPr>
          <w:rFonts w:asciiTheme="minorHAnsi" w:hAnsiTheme="minorHAnsi" w:cstheme="minorHAnsi"/>
          <w:b/>
          <w:bCs/>
          <w:sz w:val="22"/>
          <w:szCs w:val="22"/>
        </w:rPr>
        <w:t>Table cloths</w:t>
      </w:r>
      <w:proofErr w:type="gramEnd"/>
    </w:p>
    <w:p w14:paraId="51131264" w14:textId="0D2BB6AC" w:rsidR="001E0E6A" w:rsidRPr="00131102" w:rsidRDefault="001E0E6A"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Clients can hire rectangular tablecloths in the following colours available. The number indicates the quantity that can be hired. Navy (13), Cream (27), white (</w:t>
      </w:r>
      <w:r w:rsidR="002D1827" w:rsidRPr="00131102">
        <w:rPr>
          <w:rFonts w:asciiTheme="minorHAnsi" w:hAnsiTheme="minorHAnsi" w:cstheme="minorHAnsi"/>
          <w:sz w:val="22"/>
          <w:szCs w:val="22"/>
        </w:rPr>
        <w:t>10</w:t>
      </w:r>
      <w:r w:rsidRPr="00131102">
        <w:rPr>
          <w:rFonts w:asciiTheme="minorHAnsi" w:hAnsiTheme="minorHAnsi" w:cstheme="minorHAnsi"/>
          <w:sz w:val="22"/>
          <w:szCs w:val="22"/>
        </w:rPr>
        <w:t>), turquo</w:t>
      </w:r>
      <w:r w:rsidR="00236852" w:rsidRPr="00131102">
        <w:rPr>
          <w:rFonts w:asciiTheme="minorHAnsi" w:hAnsiTheme="minorHAnsi" w:cstheme="minorHAnsi"/>
          <w:sz w:val="22"/>
          <w:szCs w:val="22"/>
        </w:rPr>
        <w:t>ise (14), orange (13), black (24</w:t>
      </w:r>
      <w:r w:rsidRPr="00131102">
        <w:rPr>
          <w:rFonts w:asciiTheme="minorHAnsi" w:hAnsiTheme="minorHAnsi" w:cstheme="minorHAnsi"/>
          <w:sz w:val="22"/>
          <w:szCs w:val="22"/>
        </w:rPr>
        <w:t>)</w:t>
      </w:r>
      <w:r w:rsidR="00A50C06" w:rsidRPr="00131102">
        <w:rPr>
          <w:rFonts w:asciiTheme="minorHAnsi" w:hAnsiTheme="minorHAnsi" w:cstheme="minorHAnsi"/>
          <w:sz w:val="22"/>
          <w:szCs w:val="22"/>
        </w:rPr>
        <w:t>, purple (</w:t>
      </w:r>
      <w:r w:rsidR="00320013" w:rsidRPr="00131102">
        <w:rPr>
          <w:rFonts w:asciiTheme="minorHAnsi" w:hAnsiTheme="minorHAnsi" w:cstheme="minorHAnsi"/>
          <w:sz w:val="22"/>
          <w:szCs w:val="22"/>
        </w:rPr>
        <w:t>36</w:t>
      </w:r>
      <w:r w:rsidR="00A50C06" w:rsidRPr="00131102">
        <w:rPr>
          <w:rFonts w:asciiTheme="minorHAnsi" w:hAnsiTheme="minorHAnsi" w:cstheme="minorHAnsi"/>
          <w:sz w:val="22"/>
          <w:szCs w:val="22"/>
        </w:rPr>
        <w:t>)</w:t>
      </w:r>
      <w:r w:rsidR="00D27DEC" w:rsidRPr="00131102">
        <w:rPr>
          <w:rFonts w:asciiTheme="minorHAnsi" w:hAnsiTheme="minorHAnsi" w:cstheme="minorHAnsi"/>
          <w:sz w:val="22"/>
          <w:szCs w:val="22"/>
        </w:rPr>
        <w:t>, grey (12) and pink (12)</w:t>
      </w:r>
      <w:r w:rsidRPr="00131102">
        <w:rPr>
          <w:rFonts w:asciiTheme="minorHAnsi" w:hAnsiTheme="minorHAnsi" w:cstheme="minorHAnsi"/>
          <w:sz w:val="22"/>
          <w:szCs w:val="22"/>
        </w:rPr>
        <w:t>.</w:t>
      </w:r>
      <w:r w:rsidR="00506531" w:rsidRPr="00131102">
        <w:rPr>
          <w:rFonts w:asciiTheme="minorHAnsi" w:hAnsiTheme="minorHAnsi" w:cstheme="minorHAnsi"/>
          <w:sz w:val="22"/>
          <w:szCs w:val="22"/>
        </w:rPr>
        <w:t xml:space="preserve">  Tablecloth hire is £5 per tablecloth and includes us laundering the dirty tablecloths after your event.</w:t>
      </w:r>
    </w:p>
    <w:p w14:paraId="54CD245A" w14:textId="77777777" w:rsidR="001E0E6A" w:rsidRPr="00131102" w:rsidRDefault="001E0E6A" w:rsidP="00473212">
      <w:pPr>
        <w:spacing w:line="252" w:lineRule="auto"/>
        <w:jc w:val="both"/>
        <w:rPr>
          <w:rFonts w:asciiTheme="minorHAnsi" w:hAnsiTheme="minorHAnsi" w:cstheme="minorHAnsi"/>
          <w:b/>
          <w:bCs/>
          <w:sz w:val="22"/>
          <w:szCs w:val="22"/>
        </w:rPr>
      </w:pPr>
    </w:p>
    <w:p w14:paraId="149D0140" w14:textId="77777777" w:rsidR="00033FAA" w:rsidRPr="00131102" w:rsidRDefault="00033FAA" w:rsidP="00473212">
      <w:pPr>
        <w:spacing w:line="252" w:lineRule="auto"/>
        <w:jc w:val="both"/>
        <w:rPr>
          <w:rFonts w:asciiTheme="minorHAnsi" w:hAnsiTheme="minorHAnsi" w:cstheme="minorHAnsi"/>
          <w:sz w:val="22"/>
          <w:szCs w:val="22"/>
        </w:rPr>
      </w:pPr>
      <w:r w:rsidRPr="00131102">
        <w:rPr>
          <w:rFonts w:asciiTheme="minorHAnsi" w:hAnsiTheme="minorHAnsi" w:cstheme="minorHAnsi"/>
          <w:b/>
          <w:bCs/>
          <w:sz w:val="22"/>
          <w:szCs w:val="22"/>
        </w:rPr>
        <w:t>Use of Main Davening Area</w:t>
      </w:r>
    </w:p>
    <w:p w14:paraId="6B75C010" w14:textId="77777777" w:rsidR="00033FAA" w:rsidRPr="00131102" w:rsidRDefault="00033FAA"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It is not possible to hold stand-up receptions in the Main Davening Area.</w:t>
      </w:r>
    </w:p>
    <w:p w14:paraId="1231BE67" w14:textId="77777777" w:rsidR="00033FAA" w:rsidRPr="00131102" w:rsidRDefault="00033FAA" w:rsidP="00473212">
      <w:pPr>
        <w:spacing w:line="252" w:lineRule="auto"/>
        <w:jc w:val="both"/>
        <w:rPr>
          <w:rFonts w:asciiTheme="minorHAnsi" w:hAnsiTheme="minorHAnsi" w:cstheme="minorHAnsi"/>
          <w:b/>
          <w:bCs/>
          <w:sz w:val="22"/>
          <w:szCs w:val="22"/>
        </w:rPr>
      </w:pPr>
    </w:p>
    <w:p w14:paraId="0D61CC8A" w14:textId="77777777" w:rsidR="001E0E6A" w:rsidRPr="00131102" w:rsidRDefault="001E0E6A"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When can I gain access to the halls?</w:t>
      </w:r>
    </w:p>
    <w:p w14:paraId="501337E1" w14:textId="77777777" w:rsidR="001E0E6A" w:rsidRPr="00131102" w:rsidRDefault="001E0E6A" w:rsidP="00473212">
      <w:p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It is not possible to access the hall/kitchen while the EAYC nursery is operational. Access on a Friday is after the nursery finishes – seasonal times to be confirmed by event manager. General access should be organised </w:t>
      </w:r>
      <w:r w:rsidR="00771E43" w:rsidRPr="00131102">
        <w:rPr>
          <w:rFonts w:asciiTheme="minorHAnsi" w:hAnsiTheme="minorHAnsi" w:cstheme="minorHAnsi"/>
          <w:sz w:val="22"/>
          <w:szCs w:val="22"/>
        </w:rPr>
        <w:t>through</w:t>
      </w:r>
      <w:r w:rsidRPr="00131102">
        <w:rPr>
          <w:rFonts w:asciiTheme="minorHAnsi" w:hAnsiTheme="minorHAnsi" w:cstheme="minorHAnsi"/>
          <w:sz w:val="22"/>
          <w:szCs w:val="22"/>
        </w:rPr>
        <w:t xml:space="preserve"> the event manager.</w:t>
      </w:r>
    </w:p>
    <w:p w14:paraId="36FEB5B0" w14:textId="77777777" w:rsidR="001E0E6A" w:rsidRPr="00131102" w:rsidRDefault="001E0E6A" w:rsidP="00473212">
      <w:pPr>
        <w:tabs>
          <w:tab w:val="clear" w:pos="170"/>
        </w:tabs>
        <w:spacing w:line="252" w:lineRule="auto"/>
        <w:jc w:val="both"/>
        <w:rPr>
          <w:rFonts w:asciiTheme="minorHAnsi" w:hAnsiTheme="minorHAnsi" w:cstheme="minorHAnsi"/>
          <w:sz w:val="22"/>
          <w:szCs w:val="22"/>
        </w:rPr>
      </w:pPr>
    </w:p>
    <w:p w14:paraId="40FDD10F" w14:textId="77777777" w:rsidR="00980494" w:rsidRPr="00131102" w:rsidRDefault="00980494"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What are the site access times for delivery to the site?</w:t>
      </w:r>
    </w:p>
    <w:p w14:paraId="5F10A5A1" w14:textId="77777777" w:rsidR="00F750BA" w:rsidRPr="00131102" w:rsidRDefault="00980494"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Should clients require delivery of any items for their event, arrangement can be made with the </w:t>
      </w:r>
      <w:r w:rsidR="00F750BA" w:rsidRPr="00131102">
        <w:rPr>
          <w:rFonts w:asciiTheme="minorHAnsi" w:hAnsiTheme="minorHAnsi" w:cstheme="minorHAnsi"/>
          <w:sz w:val="22"/>
          <w:szCs w:val="22"/>
        </w:rPr>
        <w:t>shul</w:t>
      </w:r>
      <w:r w:rsidRPr="00131102">
        <w:rPr>
          <w:rFonts w:asciiTheme="minorHAnsi" w:hAnsiTheme="minorHAnsi" w:cstheme="minorHAnsi"/>
          <w:sz w:val="22"/>
          <w:szCs w:val="22"/>
        </w:rPr>
        <w:t xml:space="preserve"> for delivery during the day. This shou</w:t>
      </w:r>
      <w:r w:rsidR="00B83AFF" w:rsidRPr="00131102">
        <w:rPr>
          <w:rFonts w:asciiTheme="minorHAnsi" w:hAnsiTheme="minorHAnsi" w:cstheme="minorHAnsi"/>
          <w:sz w:val="22"/>
          <w:szCs w:val="22"/>
        </w:rPr>
        <w:t xml:space="preserve">ld be arranged with the event </w:t>
      </w:r>
      <w:r w:rsidR="000D6630" w:rsidRPr="00131102">
        <w:rPr>
          <w:rFonts w:asciiTheme="minorHAnsi" w:hAnsiTheme="minorHAnsi" w:cstheme="minorHAnsi"/>
          <w:sz w:val="22"/>
          <w:szCs w:val="22"/>
        </w:rPr>
        <w:t>manager</w:t>
      </w:r>
      <w:r w:rsidRPr="00131102">
        <w:rPr>
          <w:rFonts w:asciiTheme="minorHAnsi" w:hAnsiTheme="minorHAnsi" w:cstheme="minorHAnsi"/>
          <w:sz w:val="22"/>
          <w:szCs w:val="22"/>
        </w:rPr>
        <w:t>.</w:t>
      </w:r>
      <w:r w:rsidR="00F750BA" w:rsidRPr="00131102">
        <w:rPr>
          <w:rFonts w:asciiTheme="minorHAnsi" w:hAnsiTheme="minorHAnsi" w:cstheme="minorHAnsi"/>
          <w:sz w:val="22"/>
          <w:szCs w:val="22"/>
        </w:rPr>
        <w:t xml:space="preserve"> Storage of items in the shul before and after the event should be discussed with the event manager</w:t>
      </w:r>
    </w:p>
    <w:p w14:paraId="30D7AA69" w14:textId="77777777" w:rsidR="00F750BA" w:rsidRPr="00131102" w:rsidRDefault="00F750BA" w:rsidP="00473212">
      <w:pPr>
        <w:spacing w:line="252" w:lineRule="auto"/>
        <w:jc w:val="both"/>
        <w:rPr>
          <w:rFonts w:asciiTheme="minorHAnsi" w:hAnsiTheme="minorHAnsi" w:cstheme="minorHAnsi"/>
          <w:sz w:val="22"/>
          <w:szCs w:val="22"/>
        </w:rPr>
      </w:pPr>
    </w:p>
    <w:p w14:paraId="45261935" w14:textId="77777777" w:rsidR="00317E16" w:rsidRPr="00131102" w:rsidRDefault="00317E16"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 xml:space="preserve">Who </w:t>
      </w:r>
      <w:r w:rsidR="00B66FEF" w:rsidRPr="00131102">
        <w:rPr>
          <w:rFonts w:asciiTheme="minorHAnsi" w:hAnsiTheme="minorHAnsi" w:cstheme="minorHAnsi"/>
          <w:b/>
          <w:bCs/>
          <w:sz w:val="22"/>
          <w:szCs w:val="22"/>
        </w:rPr>
        <w:t>sets up the room</w:t>
      </w:r>
      <w:r w:rsidRPr="00131102">
        <w:rPr>
          <w:rFonts w:asciiTheme="minorHAnsi" w:hAnsiTheme="minorHAnsi" w:cstheme="minorHAnsi"/>
          <w:b/>
          <w:bCs/>
          <w:sz w:val="22"/>
          <w:szCs w:val="22"/>
        </w:rPr>
        <w:t>?</w:t>
      </w:r>
    </w:p>
    <w:p w14:paraId="1D37364E" w14:textId="77777777" w:rsidR="00B66FEF" w:rsidRPr="00131102" w:rsidRDefault="00B66FEF"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It is the responsibility of the </w:t>
      </w:r>
      <w:r w:rsidR="001E0E6A" w:rsidRPr="00131102">
        <w:rPr>
          <w:rFonts w:asciiTheme="minorHAnsi" w:hAnsiTheme="minorHAnsi" w:cstheme="minorHAnsi"/>
          <w:sz w:val="22"/>
          <w:szCs w:val="22"/>
        </w:rPr>
        <w:t xml:space="preserve">client and </w:t>
      </w:r>
      <w:r w:rsidRPr="00131102">
        <w:rPr>
          <w:rFonts w:asciiTheme="minorHAnsi" w:hAnsiTheme="minorHAnsi" w:cstheme="minorHAnsi"/>
          <w:sz w:val="22"/>
          <w:szCs w:val="22"/>
        </w:rPr>
        <w:t xml:space="preserve">caterer to set-up the hall as requested by the client. </w:t>
      </w:r>
      <w:r w:rsidR="00F750BA" w:rsidRPr="00131102">
        <w:rPr>
          <w:rFonts w:asciiTheme="minorHAnsi" w:hAnsiTheme="minorHAnsi" w:cstheme="minorHAnsi"/>
          <w:sz w:val="22"/>
          <w:szCs w:val="22"/>
        </w:rPr>
        <w:t xml:space="preserve">Please contact the event manager should assistance be required by hiring a shlepper. </w:t>
      </w:r>
      <w:r w:rsidR="002F4339" w:rsidRPr="00131102">
        <w:rPr>
          <w:rFonts w:asciiTheme="minorHAnsi" w:hAnsiTheme="minorHAnsi" w:cstheme="minorHAnsi"/>
          <w:sz w:val="22"/>
          <w:szCs w:val="22"/>
        </w:rPr>
        <w:t>At the end of the event, i</w:t>
      </w:r>
      <w:r w:rsidRPr="00131102">
        <w:rPr>
          <w:rFonts w:asciiTheme="minorHAnsi" w:hAnsiTheme="minorHAnsi" w:cstheme="minorHAnsi"/>
          <w:sz w:val="22"/>
          <w:szCs w:val="22"/>
        </w:rPr>
        <w:t xml:space="preserve">t is the responsibility of the caterer to </w:t>
      </w:r>
      <w:proofErr w:type="gramStart"/>
      <w:r w:rsidRPr="00131102">
        <w:rPr>
          <w:rFonts w:asciiTheme="minorHAnsi" w:hAnsiTheme="minorHAnsi" w:cstheme="minorHAnsi"/>
          <w:sz w:val="22"/>
          <w:szCs w:val="22"/>
        </w:rPr>
        <w:t>break-down</w:t>
      </w:r>
      <w:proofErr w:type="gramEnd"/>
      <w:r w:rsidRPr="00131102">
        <w:rPr>
          <w:rFonts w:asciiTheme="minorHAnsi" w:hAnsiTheme="minorHAnsi" w:cstheme="minorHAnsi"/>
          <w:sz w:val="22"/>
          <w:szCs w:val="22"/>
        </w:rPr>
        <w:t xml:space="preserve"> </w:t>
      </w:r>
      <w:r w:rsidR="002F4339" w:rsidRPr="00131102">
        <w:rPr>
          <w:rFonts w:asciiTheme="minorHAnsi" w:hAnsiTheme="minorHAnsi" w:cstheme="minorHAnsi"/>
          <w:sz w:val="22"/>
          <w:szCs w:val="22"/>
        </w:rPr>
        <w:t>the table</w:t>
      </w:r>
      <w:r w:rsidR="00F750BA" w:rsidRPr="00131102">
        <w:rPr>
          <w:rFonts w:asciiTheme="minorHAnsi" w:hAnsiTheme="minorHAnsi" w:cstheme="minorHAnsi"/>
          <w:sz w:val="22"/>
          <w:szCs w:val="22"/>
        </w:rPr>
        <w:t>s and to stack chairs in tens.</w:t>
      </w:r>
    </w:p>
    <w:p w14:paraId="7196D064" w14:textId="77777777" w:rsidR="00DF7723" w:rsidRPr="00131102" w:rsidRDefault="00DF7723" w:rsidP="00473212">
      <w:pPr>
        <w:spacing w:line="252" w:lineRule="auto"/>
        <w:jc w:val="both"/>
        <w:rPr>
          <w:rFonts w:asciiTheme="minorHAnsi" w:hAnsiTheme="minorHAnsi" w:cstheme="minorHAnsi"/>
          <w:sz w:val="22"/>
          <w:szCs w:val="22"/>
        </w:rPr>
      </w:pPr>
    </w:p>
    <w:p w14:paraId="121FC0AD" w14:textId="77777777" w:rsidR="00771E43" w:rsidRPr="00131102" w:rsidRDefault="00771E43"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 xml:space="preserve">What fridges </w:t>
      </w:r>
    </w:p>
    <w:p w14:paraId="447E9379" w14:textId="77777777" w:rsidR="00771E43" w:rsidRPr="00131102" w:rsidRDefault="00771E43" w:rsidP="00473212">
      <w:pPr>
        <w:tabs>
          <w:tab w:val="clear" w:pos="170"/>
        </w:tabs>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EAYC </w:t>
      </w:r>
      <w:r w:rsidR="006B6115" w:rsidRPr="00131102">
        <w:rPr>
          <w:rFonts w:asciiTheme="minorHAnsi" w:hAnsiTheme="minorHAnsi" w:cstheme="minorHAnsi"/>
          <w:sz w:val="22"/>
          <w:szCs w:val="22"/>
        </w:rPr>
        <w:t xml:space="preserve">has </w:t>
      </w:r>
      <w:proofErr w:type="gramStart"/>
      <w:r w:rsidR="006B6115" w:rsidRPr="00131102">
        <w:rPr>
          <w:rFonts w:asciiTheme="minorHAnsi" w:hAnsiTheme="minorHAnsi" w:cstheme="minorHAnsi"/>
          <w:sz w:val="22"/>
          <w:szCs w:val="22"/>
        </w:rPr>
        <w:t>a number of</w:t>
      </w:r>
      <w:proofErr w:type="gramEnd"/>
      <w:r w:rsidR="006B6115" w:rsidRPr="00131102">
        <w:rPr>
          <w:rFonts w:asciiTheme="minorHAnsi" w:hAnsiTheme="minorHAnsi" w:cstheme="minorHAnsi"/>
          <w:sz w:val="22"/>
          <w:szCs w:val="22"/>
        </w:rPr>
        <w:t xml:space="preserve"> fridges that can b</w:t>
      </w:r>
      <w:r w:rsidRPr="00131102">
        <w:rPr>
          <w:rFonts w:asciiTheme="minorHAnsi" w:hAnsiTheme="minorHAnsi" w:cstheme="minorHAnsi"/>
          <w:sz w:val="22"/>
          <w:szCs w:val="22"/>
        </w:rPr>
        <w:t>e used.</w:t>
      </w:r>
    </w:p>
    <w:p w14:paraId="32968C26" w14:textId="77777777" w:rsidR="00771E43" w:rsidRPr="00131102" w:rsidRDefault="00771E43" w:rsidP="00473212">
      <w:pPr>
        <w:numPr>
          <w:ilvl w:val="0"/>
          <w:numId w:val="28"/>
        </w:numPr>
        <w:tabs>
          <w:tab w:val="clear" w:pos="170"/>
        </w:tabs>
        <w:spacing w:line="252" w:lineRule="auto"/>
        <w:ind w:left="1080"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Fridge in Kitchen. On Shabbat much of the fridge is used for other </w:t>
      </w:r>
      <w:proofErr w:type="spellStart"/>
      <w:r w:rsidRPr="00131102">
        <w:rPr>
          <w:rFonts w:asciiTheme="minorHAnsi" w:hAnsiTheme="minorHAnsi" w:cstheme="minorHAnsi"/>
          <w:sz w:val="22"/>
          <w:szCs w:val="22"/>
        </w:rPr>
        <w:t>kiddushim</w:t>
      </w:r>
      <w:proofErr w:type="spellEnd"/>
      <w:r w:rsidRPr="00131102">
        <w:rPr>
          <w:rFonts w:asciiTheme="minorHAnsi" w:hAnsiTheme="minorHAnsi" w:cstheme="minorHAnsi"/>
          <w:sz w:val="22"/>
          <w:szCs w:val="22"/>
        </w:rPr>
        <w:t>.</w:t>
      </w:r>
    </w:p>
    <w:p w14:paraId="6FDB2C80" w14:textId="6B18418A" w:rsidR="00771E43" w:rsidRPr="00131102" w:rsidRDefault="00C46581" w:rsidP="00473212">
      <w:pPr>
        <w:numPr>
          <w:ilvl w:val="0"/>
          <w:numId w:val="28"/>
        </w:numPr>
        <w:tabs>
          <w:tab w:val="clear" w:pos="170"/>
        </w:tabs>
        <w:spacing w:line="252" w:lineRule="auto"/>
        <w:ind w:left="1080" w:hanging="357"/>
        <w:jc w:val="both"/>
        <w:rPr>
          <w:rFonts w:asciiTheme="minorHAnsi" w:hAnsiTheme="minorHAnsi" w:cstheme="minorHAnsi"/>
          <w:sz w:val="22"/>
          <w:szCs w:val="22"/>
        </w:rPr>
      </w:pPr>
      <w:r w:rsidRPr="00131102">
        <w:rPr>
          <w:rFonts w:asciiTheme="minorHAnsi" w:hAnsiTheme="minorHAnsi" w:cstheme="minorHAnsi"/>
          <w:sz w:val="22"/>
          <w:szCs w:val="22"/>
        </w:rPr>
        <w:t>2 x fridge in Nursery storeroom</w:t>
      </w:r>
      <w:r w:rsidR="00771E43" w:rsidRPr="00131102">
        <w:rPr>
          <w:rFonts w:asciiTheme="minorHAnsi" w:hAnsiTheme="minorHAnsi" w:cstheme="minorHAnsi"/>
          <w:sz w:val="22"/>
          <w:szCs w:val="22"/>
        </w:rPr>
        <w:t xml:space="preserve"> - 5 shelves each.</w:t>
      </w:r>
    </w:p>
    <w:p w14:paraId="24C2A8D5" w14:textId="116B2710" w:rsidR="00771E43" w:rsidRPr="00131102" w:rsidRDefault="00771E43" w:rsidP="00473212">
      <w:pPr>
        <w:numPr>
          <w:ilvl w:val="0"/>
          <w:numId w:val="28"/>
        </w:numPr>
        <w:tabs>
          <w:tab w:val="clear" w:pos="170"/>
        </w:tabs>
        <w:spacing w:line="252" w:lineRule="auto"/>
        <w:ind w:left="1080" w:hanging="357"/>
        <w:jc w:val="both"/>
        <w:rPr>
          <w:rFonts w:asciiTheme="minorHAnsi" w:hAnsiTheme="minorHAnsi" w:cstheme="minorHAnsi"/>
          <w:sz w:val="22"/>
          <w:szCs w:val="22"/>
        </w:rPr>
      </w:pPr>
      <w:r w:rsidRPr="00131102">
        <w:rPr>
          <w:rFonts w:asciiTheme="minorHAnsi" w:hAnsiTheme="minorHAnsi" w:cstheme="minorHAnsi"/>
          <w:sz w:val="22"/>
          <w:szCs w:val="22"/>
        </w:rPr>
        <w:t xml:space="preserve">Freezer </w:t>
      </w:r>
      <w:r w:rsidR="00C46581" w:rsidRPr="00131102">
        <w:rPr>
          <w:rFonts w:asciiTheme="minorHAnsi" w:hAnsiTheme="minorHAnsi" w:cstheme="minorHAnsi"/>
          <w:sz w:val="22"/>
          <w:szCs w:val="22"/>
        </w:rPr>
        <w:t>in Nursery storeroom</w:t>
      </w:r>
      <w:r w:rsidR="006B6115" w:rsidRPr="00131102">
        <w:rPr>
          <w:rFonts w:asciiTheme="minorHAnsi" w:hAnsiTheme="minorHAnsi" w:cstheme="minorHAnsi"/>
          <w:sz w:val="22"/>
          <w:szCs w:val="22"/>
        </w:rPr>
        <w:t xml:space="preserve">. </w:t>
      </w:r>
    </w:p>
    <w:p w14:paraId="34FF1C98" w14:textId="77777777" w:rsidR="00F94D24" w:rsidRPr="00131102" w:rsidRDefault="00F94D24" w:rsidP="00473212">
      <w:pPr>
        <w:spacing w:line="252" w:lineRule="auto"/>
        <w:jc w:val="both"/>
        <w:rPr>
          <w:rFonts w:asciiTheme="minorHAnsi" w:hAnsiTheme="minorHAnsi" w:cstheme="minorHAnsi"/>
          <w:sz w:val="22"/>
          <w:szCs w:val="22"/>
        </w:rPr>
      </w:pPr>
    </w:p>
    <w:p w14:paraId="4AE36127" w14:textId="77777777" w:rsidR="00F94D24" w:rsidRPr="00131102" w:rsidRDefault="00F94D24"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Can the notice boards in the foyer area be covered?</w:t>
      </w:r>
    </w:p>
    <w:p w14:paraId="24F284B0" w14:textId="77777777" w:rsidR="00F94D24" w:rsidRPr="00131102" w:rsidRDefault="00F94D24"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No, this is not possible. </w:t>
      </w:r>
    </w:p>
    <w:p w14:paraId="6D072C0D" w14:textId="77777777" w:rsidR="00F94D24" w:rsidRPr="00131102" w:rsidRDefault="00F94D24" w:rsidP="00473212">
      <w:pPr>
        <w:spacing w:line="252" w:lineRule="auto"/>
        <w:jc w:val="both"/>
        <w:rPr>
          <w:rFonts w:asciiTheme="minorHAnsi" w:hAnsiTheme="minorHAnsi" w:cstheme="minorHAnsi"/>
          <w:b/>
          <w:bCs/>
          <w:sz w:val="22"/>
          <w:szCs w:val="22"/>
        </w:rPr>
      </w:pPr>
    </w:p>
    <w:p w14:paraId="071A8538" w14:textId="77777777" w:rsidR="00752465" w:rsidRPr="00131102" w:rsidRDefault="00752465"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Is there a First Aider onsite?</w:t>
      </w:r>
    </w:p>
    <w:p w14:paraId="14906B94" w14:textId="77777777" w:rsidR="00752465" w:rsidRPr="00131102" w:rsidRDefault="00752465"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lastRenderedPageBreak/>
        <w:t xml:space="preserve">No.  </w:t>
      </w:r>
      <w:r w:rsidR="0038248F" w:rsidRPr="00131102">
        <w:rPr>
          <w:rFonts w:asciiTheme="minorHAnsi" w:hAnsiTheme="minorHAnsi" w:cstheme="minorHAnsi"/>
          <w:sz w:val="22"/>
          <w:szCs w:val="22"/>
        </w:rPr>
        <w:t xml:space="preserve">EAYC </w:t>
      </w:r>
      <w:r w:rsidRPr="00131102">
        <w:rPr>
          <w:rFonts w:asciiTheme="minorHAnsi" w:hAnsiTheme="minorHAnsi" w:cstheme="minorHAnsi"/>
          <w:sz w:val="22"/>
          <w:szCs w:val="22"/>
        </w:rPr>
        <w:t>does not provide a first aider.</w:t>
      </w:r>
    </w:p>
    <w:p w14:paraId="48A21919" w14:textId="77777777" w:rsidR="00752465" w:rsidRPr="00131102" w:rsidRDefault="00752465" w:rsidP="00473212">
      <w:pPr>
        <w:spacing w:line="252" w:lineRule="auto"/>
        <w:jc w:val="both"/>
        <w:rPr>
          <w:rFonts w:asciiTheme="minorHAnsi" w:hAnsiTheme="minorHAnsi" w:cstheme="minorHAnsi"/>
          <w:sz w:val="22"/>
          <w:szCs w:val="22"/>
        </w:rPr>
      </w:pPr>
    </w:p>
    <w:p w14:paraId="6AA0EE30" w14:textId="77777777" w:rsidR="00752465" w:rsidRPr="00131102" w:rsidRDefault="00DB7782"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Can you Smoke on</w:t>
      </w:r>
      <w:r w:rsidR="00D0752A" w:rsidRPr="00131102">
        <w:rPr>
          <w:rFonts w:asciiTheme="minorHAnsi" w:hAnsiTheme="minorHAnsi" w:cstheme="minorHAnsi"/>
          <w:b/>
          <w:bCs/>
          <w:sz w:val="22"/>
          <w:szCs w:val="22"/>
        </w:rPr>
        <w:t xml:space="preserve"> </w:t>
      </w:r>
      <w:r w:rsidRPr="00131102">
        <w:rPr>
          <w:rFonts w:asciiTheme="minorHAnsi" w:hAnsiTheme="minorHAnsi" w:cstheme="minorHAnsi"/>
          <w:b/>
          <w:bCs/>
          <w:sz w:val="22"/>
          <w:szCs w:val="22"/>
        </w:rPr>
        <w:t>site?</w:t>
      </w:r>
    </w:p>
    <w:p w14:paraId="499B11F9" w14:textId="77777777" w:rsidR="00D0752A" w:rsidRPr="00131102" w:rsidRDefault="00D0752A"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The site operates a no smoking policy within and outside the building. As a public building the </w:t>
      </w:r>
      <w:r w:rsidR="0038248F" w:rsidRPr="00131102">
        <w:rPr>
          <w:rFonts w:asciiTheme="minorHAnsi" w:hAnsiTheme="minorHAnsi" w:cstheme="minorHAnsi"/>
          <w:sz w:val="22"/>
          <w:szCs w:val="22"/>
        </w:rPr>
        <w:t>shul</w:t>
      </w:r>
      <w:r w:rsidRPr="00131102">
        <w:rPr>
          <w:rFonts w:asciiTheme="minorHAnsi" w:hAnsiTheme="minorHAnsi" w:cstheme="minorHAnsi"/>
          <w:sz w:val="22"/>
          <w:szCs w:val="22"/>
        </w:rPr>
        <w:t xml:space="preserve"> could be subject to a £10,000 fine. Any fines will be passed to the client.</w:t>
      </w:r>
    </w:p>
    <w:p w14:paraId="238601FE" w14:textId="77777777" w:rsidR="00D0752A" w:rsidRPr="00131102" w:rsidRDefault="00D0752A" w:rsidP="00473212">
      <w:pPr>
        <w:spacing w:line="252" w:lineRule="auto"/>
        <w:jc w:val="both"/>
        <w:rPr>
          <w:rFonts w:asciiTheme="minorHAnsi" w:hAnsiTheme="minorHAnsi" w:cstheme="minorHAnsi"/>
          <w:sz w:val="22"/>
          <w:szCs w:val="22"/>
        </w:rPr>
      </w:pPr>
    </w:p>
    <w:p w14:paraId="671C7C22" w14:textId="77777777" w:rsidR="001E0E6A" w:rsidRPr="00131102" w:rsidRDefault="001E0E6A"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 xml:space="preserve">Can EAYC provide </w:t>
      </w:r>
      <w:proofErr w:type="spellStart"/>
      <w:r w:rsidRPr="00131102">
        <w:rPr>
          <w:rFonts w:asciiTheme="minorHAnsi" w:hAnsiTheme="minorHAnsi" w:cstheme="minorHAnsi"/>
          <w:b/>
          <w:sz w:val="22"/>
          <w:szCs w:val="22"/>
        </w:rPr>
        <w:t>mechitzas</w:t>
      </w:r>
      <w:proofErr w:type="spellEnd"/>
      <w:r w:rsidRPr="00131102">
        <w:rPr>
          <w:rFonts w:asciiTheme="minorHAnsi" w:hAnsiTheme="minorHAnsi" w:cstheme="minorHAnsi"/>
          <w:b/>
          <w:sz w:val="22"/>
          <w:szCs w:val="22"/>
        </w:rPr>
        <w:t>?</w:t>
      </w:r>
    </w:p>
    <w:p w14:paraId="04437083" w14:textId="77777777" w:rsidR="001E0E6A" w:rsidRPr="00131102" w:rsidRDefault="001E0E6A" w:rsidP="00473212">
      <w:pPr>
        <w:spacing w:line="252" w:lineRule="auto"/>
        <w:jc w:val="both"/>
        <w:rPr>
          <w:rFonts w:asciiTheme="minorHAnsi" w:hAnsiTheme="minorHAnsi" w:cstheme="minorHAnsi"/>
          <w:color w:val="0070C0"/>
          <w:sz w:val="22"/>
          <w:szCs w:val="22"/>
        </w:rPr>
      </w:pPr>
      <w:r w:rsidRPr="00131102">
        <w:rPr>
          <w:rFonts w:asciiTheme="minorHAnsi" w:hAnsiTheme="minorHAnsi" w:cstheme="minorHAnsi"/>
          <w:sz w:val="22"/>
          <w:szCs w:val="22"/>
        </w:rPr>
        <w:t xml:space="preserve">No. </w:t>
      </w:r>
      <w:proofErr w:type="spellStart"/>
      <w:r w:rsidRPr="00131102">
        <w:rPr>
          <w:rFonts w:asciiTheme="minorHAnsi" w:hAnsiTheme="minorHAnsi" w:cstheme="minorHAnsi"/>
          <w:sz w:val="22"/>
          <w:szCs w:val="22"/>
        </w:rPr>
        <w:t>Mechitzas</w:t>
      </w:r>
      <w:proofErr w:type="spellEnd"/>
      <w:r w:rsidRPr="00131102">
        <w:rPr>
          <w:rFonts w:asciiTheme="minorHAnsi" w:hAnsiTheme="minorHAnsi" w:cstheme="minorHAnsi"/>
          <w:sz w:val="22"/>
          <w:szCs w:val="22"/>
        </w:rPr>
        <w:t xml:space="preserve"> can be hired from Mr Herzog (07973 114961) or Rafi Pinnick (020 8458 5758)</w:t>
      </w:r>
    </w:p>
    <w:p w14:paraId="0F3CABC7" w14:textId="77777777" w:rsidR="001E0E6A" w:rsidRPr="00131102" w:rsidRDefault="001E0E6A" w:rsidP="00473212">
      <w:pPr>
        <w:spacing w:line="252" w:lineRule="auto"/>
        <w:jc w:val="both"/>
        <w:rPr>
          <w:rFonts w:asciiTheme="minorHAnsi" w:hAnsiTheme="minorHAnsi" w:cstheme="minorHAnsi"/>
          <w:b/>
          <w:bCs/>
          <w:sz w:val="22"/>
          <w:szCs w:val="22"/>
        </w:rPr>
      </w:pPr>
    </w:p>
    <w:p w14:paraId="097C469C" w14:textId="77777777" w:rsidR="006A5730" w:rsidRPr="00131102" w:rsidRDefault="00D66544"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I have a disabled guest where can they park?</w:t>
      </w:r>
    </w:p>
    <w:p w14:paraId="4B8BB7FE" w14:textId="77777777" w:rsidR="00D66544" w:rsidRPr="00131102" w:rsidRDefault="00D66544"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Access is available in the </w:t>
      </w:r>
      <w:r w:rsidR="001E0E6A" w:rsidRPr="00131102">
        <w:rPr>
          <w:rFonts w:asciiTheme="minorHAnsi" w:hAnsiTheme="minorHAnsi" w:cstheme="minorHAnsi"/>
          <w:sz w:val="22"/>
          <w:szCs w:val="22"/>
        </w:rPr>
        <w:t xml:space="preserve">shul </w:t>
      </w:r>
      <w:r w:rsidRPr="00131102">
        <w:rPr>
          <w:rFonts w:asciiTheme="minorHAnsi" w:hAnsiTheme="minorHAnsi" w:cstheme="minorHAnsi"/>
          <w:sz w:val="22"/>
          <w:szCs w:val="22"/>
        </w:rPr>
        <w:t>car park.  Please</w:t>
      </w:r>
      <w:r w:rsidR="00D0752A" w:rsidRPr="00131102">
        <w:rPr>
          <w:rFonts w:asciiTheme="minorHAnsi" w:hAnsiTheme="minorHAnsi" w:cstheme="minorHAnsi"/>
          <w:sz w:val="22"/>
          <w:szCs w:val="22"/>
        </w:rPr>
        <w:t xml:space="preserve"> confirm this in advance of the event to ensure space is available</w:t>
      </w:r>
      <w:r w:rsidR="00EB3A94" w:rsidRPr="00131102">
        <w:rPr>
          <w:rFonts w:asciiTheme="minorHAnsi" w:hAnsiTheme="minorHAnsi" w:cstheme="minorHAnsi"/>
          <w:sz w:val="22"/>
          <w:szCs w:val="22"/>
        </w:rPr>
        <w:t>.</w:t>
      </w:r>
    </w:p>
    <w:p w14:paraId="5B08B5D1" w14:textId="77777777" w:rsidR="00314B19" w:rsidRPr="00131102" w:rsidRDefault="00314B19" w:rsidP="00473212">
      <w:pPr>
        <w:spacing w:line="252" w:lineRule="auto"/>
        <w:jc w:val="both"/>
        <w:rPr>
          <w:rFonts w:asciiTheme="minorHAnsi" w:hAnsiTheme="minorHAnsi" w:cstheme="minorHAnsi"/>
          <w:sz w:val="22"/>
          <w:szCs w:val="22"/>
        </w:rPr>
      </w:pPr>
    </w:p>
    <w:p w14:paraId="5DA7972B" w14:textId="77777777" w:rsidR="006A5730" w:rsidRPr="00131102" w:rsidRDefault="004B2803" w:rsidP="00473212">
      <w:pPr>
        <w:spacing w:line="252" w:lineRule="auto"/>
        <w:jc w:val="both"/>
        <w:rPr>
          <w:rFonts w:asciiTheme="minorHAnsi" w:hAnsiTheme="minorHAnsi" w:cstheme="minorHAnsi"/>
          <w:b/>
          <w:bCs/>
          <w:sz w:val="22"/>
          <w:szCs w:val="22"/>
        </w:rPr>
      </w:pPr>
      <w:r w:rsidRPr="00131102">
        <w:rPr>
          <w:rFonts w:asciiTheme="minorHAnsi" w:hAnsiTheme="minorHAnsi" w:cstheme="minorHAnsi"/>
          <w:b/>
          <w:bCs/>
          <w:sz w:val="22"/>
          <w:szCs w:val="22"/>
        </w:rPr>
        <w:t>How are damages defined?</w:t>
      </w:r>
    </w:p>
    <w:p w14:paraId="68322788" w14:textId="77777777" w:rsidR="004B2803" w:rsidRPr="00131102" w:rsidRDefault="004B2803"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The site experiences wear and tear during private functions. However, items that are specifically broken or damaged </w:t>
      </w:r>
      <w:proofErr w:type="gramStart"/>
      <w:r w:rsidRPr="00131102">
        <w:rPr>
          <w:rFonts w:asciiTheme="minorHAnsi" w:hAnsiTheme="minorHAnsi" w:cstheme="minorHAnsi"/>
          <w:sz w:val="22"/>
          <w:szCs w:val="22"/>
        </w:rPr>
        <w:t>as a result of</w:t>
      </w:r>
      <w:proofErr w:type="gramEnd"/>
      <w:r w:rsidRPr="00131102">
        <w:rPr>
          <w:rFonts w:asciiTheme="minorHAnsi" w:hAnsiTheme="minorHAnsi" w:cstheme="minorHAnsi"/>
          <w:sz w:val="22"/>
          <w:szCs w:val="22"/>
        </w:rPr>
        <w:t xml:space="preserve"> activity at an event are charged to the client. A site inspection takes place before and after to every event.</w:t>
      </w:r>
    </w:p>
    <w:p w14:paraId="0AD9C6F4" w14:textId="77777777" w:rsidR="00EB0932" w:rsidRPr="00131102" w:rsidRDefault="00EB0932" w:rsidP="00473212">
      <w:pPr>
        <w:spacing w:line="252" w:lineRule="auto"/>
        <w:jc w:val="both"/>
        <w:rPr>
          <w:rFonts w:asciiTheme="minorHAnsi" w:hAnsiTheme="minorHAnsi" w:cstheme="minorHAnsi"/>
          <w:b/>
          <w:sz w:val="22"/>
          <w:szCs w:val="22"/>
        </w:rPr>
      </w:pPr>
    </w:p>
    <w:p w14:paraId="4F30F5C5" w14:textId="77777777" w:rsidR="003E401F" w:rsidRPr="00131102" w:rsidRDefault="003E401F" w:rsidP="00473212">
      <w:pPr>
        <w:spacing w:line="252" w:lineRule="auto"/>
        <w:jc w:val="both"/>
        <w:rPr>
          <w:rFonts w:asciiTheme="minorHAnsi" w:hAnsiTheme="minorHAnsi" w:cstheme="minorHAnsi"/>
          <w:b/>
          <w:sz w:val="22"/>
          <w:szCs w:val="22"/>
        </w:rPr>
      </w:pPr>
      <w:r w:rsidRPr="00131102">
        <w:rPr>
          <w:rFonts w:asciiTheme="minorHAnsi" w:hAnsiTheme="minorHAnsi" w:cstheme="minorHAnsi"/>
          <w:b/>
          <w:sz w:val="22"/>
          <w:szCs w:val="22"/>
        </w:rPr>
        <w:t>Can I bring in a smoke machine or similar?</w:t>
      </w:r>
    </w:p>
    <w:p w14:paraId="4040E310" w14:textId="77777777" w:rsidR="003E401F" w:rsidRPr="00131102" w:rsidRDefault="003E401F"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The hirer is not allowed to bring in any machinery which could </w:t>
      </w:r>
      <w:r w:rsidR="0038248F" w:rsidRPr="00131102">
        <w:rPr>
          <w:rFonts w:asciiTheme="minorHAnsi" w:hAnsiTheme="minorHAnsi" w:cstheme="minorHAnsi"/>
          <w:sz w:val="22"/>
          <w:szCs w:val="22"/>
        </w:rPr>
        <w:t>trigger the smoke detectors</w:t>
      </w:r>
      <w:r w:rsidRPr="00131102">
        <w:rPr>
          <w:rFonts w:asciiTheme="minorHAnsi" w:hAnsiTheme="minorHAnsi" w:cstheme="minorHAnsi"/>
          <w:sz w:val="22"/>
          <w:szCs w:val="22"/>
        </w:rPr>
        <w:t>.</w:t>
      </w:r>
    </w:p>
    <w:p w14:paraId="65F9C3DC" w14:textId="77777777" w:rsidR="00EB3A94" w:rsidRPr="00131102" w:rsidRDefault="00EB3A94" w:rsidP="00473212">
      <w:pPr>
        <w:shd w:val="clear" w:color="auto" w:fill="FFFFFF"/>
        <w:tabs>
          <w:tab w:val="clear" w:pos="170"/>
        </w:tabs>
        <w:spacing w:line="252" w:lineRule="auto"/>
        <w:jc w:val="both"/>
        <w:rPr>
          <w:rFonts w:asciiTheme="minorHAnsi" w:hAnsiTheme="minorHAnsi" w:cstheme="minorHAnsi"/>
          <w:sz w:val="22"/>
          <w:szCs w:val="22"/>
          <w:lang w:eastAsia="en-GB" w:bidi="he-IL"/>
        </w:rPr>
      </w:pPr>
    </w:p>
    <w:p w14:paraId="79162041" w14:textId="77777777" w:rsidR="001E0E6A" w:rsidRPr="00131102" w:rsidRDefault="001E0E6A" w:rsidP="00473212">
      <w:pPr>
        <w:pStyle w:val="ListParagraph"/>
        <w:spacing w:line="252" w:lineRule="auto"/>
        <w:ind w:left="0"/>
        <w:jc w:val="both"/>
        <w:rPr>
          <w:rFonts w:asciiTheme="minorHAnsi" w:hAnsiTheme="minorHAnsi" w:cstheme="minorHAnsi"/>
          <w:b/>
        </w:rPr>
      </w:pPr>
      <w:r w:rsidRPr="00131102">
        <w:rPr>
          <w:rFonts w:asciiTheme="minorHAnsi" w:hAnsiTheme="minorHAnsi" w:cstheme="minorHAnsi"/>
          <w:b/>
        </w:rPr>
        <w:t xml:space="preserve">Can you use candles on the tables? </w:t>
      </w:r>
    </w:p>
    <w:p w14:paraId="37EDC3F8" w14:textId="77777777" w:rsidR="001E0E6A" w:rsidRPr="00131102" w:rsidRDefault="001E0E6A" w:rsidP="00473212">
      <w:pPr>
        <w:pStyle w:val="ListParagraph"/>
        <w:spacing w:line="252" w:lineRule="auto"/>
        <w:ind w:left="0"/>
        <w:jc w:val="both"/>
        <w:rPr>
          <w:rFonts w:asciiTheme="minorHAnsi" w:hAnsiTheme="minorHAnsi" w:cstheme="minorHAnsi"/>
        </w:rPr>
      </w:pPr>
      <w:r w:rsidRPr="00131102">
        <w:rPr>
          <w:rFonts w:asciiTheme="minorHAnsi" w:hAnsiTheme="minorHAnsi" w:cstheme="minorHAnsi"/>
        </w:rPr>
        <w:t>Yes, but not excessive use</w:t>
      </w:r>
    </w:p>
    <w:p w14:paraId="5023141B" w14:textId="77777777" w:rsidR="007248B2" w:rsidRPr="00131102" w:rsidRDefault="007248B2" w:rsidP="00473212">
      <w:pPr>
        <w:pStyle w:val="ListParagraph"/>
        <w:spacing w:line="252" w:lineRule="auto"/>
        <w:ind w:left="0"/>
        <w:jc w:val="both"/>
        <w:rPr>
          <w:rFonts w:asciiTheme="minorHAnsi" w:hAnsiTheme="minorHAnsi" w:cstheme="minorHAnsi"/>
        </w:rPr>
      </w:pPr>
    </w:p>
    <w:p w14:paraId="779ADBB5" w14:textId="77777777" w:rsidR="007248B2" w:rsidRPr="00131102" w:rsidRDefault="007248B2" w:rsidP="00473212">
      <w:pPr>
        <w:pStyle w:val="ListParagraph"/>
        <w:spacing w:line="252" w:lineRule="auto"/>
        <w:ind w:left="0"/>
        <w:jc w:val="both"/>
        <w:rPr>
          <w:rFonts w:asciiTheme="minorHAnsi" w:hAnsiTheme="minorHAnsi" w:cstheme="minorHAnsi"/>
          <w:b/>
          <w:bCs/>
        </w:rPr>
      </w:pPr>
      <w:r w:rsidRPr="00131102">
        <w:rPr>
          <w:rFonts w:asciiTheme="minorHAnsi" w:hAnsiTheme="minorHAnsi" w:cstheme="minorHAnsi"/>
          <w:b/>
          <w:bCs/>
        </w:rPr>
        <w:t>What time must my event finish by?</w:t>
      </w:r>
    </w:p>
    <w:p w14:paraId="4D6B4AE2" w14:textId="77777777" w:rsidR="007248B2" w:rsidRPr="00131102" w:rsidRDefault="007248B2" w:rsidP="00473212">
      <w:pPr>
        <w:pStyle w:val="ListParagraph"/>
        <w:spacing w:line="252" w:lineRule="auto"/>
        <w:ind w:left="0"/>
        <w:jc w:val="both"/>
        <w:rPr>
          <w:rFonts w:asciiTheme="minorHAnsi" w:hAnsiTheme="minorHAnsi" w:cstheme="minorHAnsi"/>
        </w:rPr>
      </w:pPr>
      <w:r w:rsidRPr="00131102">
        <w:rPr>
          <w:rFonts w:asciiTheme="minorHAnsi" w:hAnsiTheme="minorHAnsi" w:cstheme="minorHAnsi"/>
        </w:rPr>
        <w:t xml:space="preserve">All events must finish by 11pm. Clearing-up can take place after this time. Since EAYC </w:t>
      </w:r>
      <w:proofErr w:type="gramStart"/>
      <w:r w:rsidRPr="00131102">
        <w:rPr>
          <w:rFonts w:asciiTheme="minorHAnsi" w:hAnsiTheme="minorHAnsi" w:cstheme="minorHAnsi"/>
        </w:rPr>
        <w:t>is located in</w:t>
      </w:r>
      <w:proofErr w:type="gramEnd"/>
      <w:r w:rsidRPr="00131102">
        <w:rPr>
          <w:rFonts w:asciiTheme="minorHAnsi" w:hAnsiTheme="minorHAnsi" w:cstheme="minorHAnsi"/>
        </w:rPr>
        <w:t xml:space="preserve"> a residential street, we request that attendees leave the site quietly.</w:t>
      </w:r>
    </w:p>
    <w:p w14:paraId="2D991890" w14:textId="77777777" w:rsidR="00084093" w:rsidRPr="00131102" w:rsidRDefault="00084093" w:rsidP="00473212">
      <w:pPr>
        <w:pStyle w:val="Normal1"/>
        <w:tabs>
          <w:tab w:val="left" w:pos="3119"/>
        </w:tabs>
        <w:jc w:val="both"/>
        <w:rPr>
          <w:rFonts w:asciiTheme="minorHAnsi" w:hAnsiTheme="minorHAnsi" w:cstheme="minorHAnsi"/>
          <w:sz w:val="22"/>
        </w:rPr>
      </w:pPr>
      <w:r w:rsidRPr="00131102">
        <w:rPr>
          <w:rFonts w:asciiTheme="minorHAnsi" w:hAnsiTheme="minorHAnsi" w:cstheme="minorHAnsi"/>
          <w:sz w:val="22"/>
          <w:lang w:bidi="he-IL"/>
        </w:rPr>
        <w:br w:type="page"/>
      </w:r>
      <w:r w:rsidRPr="00131102">
        <w:rPr>
          <w:rFonts w:asciiTheme="minorHAnsi" w:hAnsiTheme="minorHAnsi" w:cstheme="minorHAnsi"/>
          <w:b/>
          <w:sz w:val="22"/>
        </w:rPr>
        <w:lastRenderedPageBreak/>
        <w:t>EAYC Hall Hire Booking Form</w:t>
      </w:r>
    </w:p>
    <w:p w14:paraId="1F3B1409" w14:textId="77777777" w:rsidR="00084093" w:rsidRPr="00131102" w:rsidRDefault="00084093" w:rsidP="00473212">
      <w:pPr>
        <w:pStyle w:val="Normal1"/>
        <w:jc w:val="both"/>
        <w:rPr>
          <w:rFonts w:asciiTheme="minorHAnsi" w:hAnsiTheme="minorHAnsi" w:cstheme="minorHAnsi"/>
          <w:sz w:val="22"/>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3898"/>
        <w:gridCol w:w="4562"/>
      </w:tblGrid>
      <w:tr w:rsidR="00084093" w:rsidRPr="00131102" w14:paraId="73D7A972" w14:textId="77777777" w:rsidTr="4680CF36">
        <w:trPr>
          <w:trHeight w:val="634"/>
        </w:trPr>
        <w:tc>
          <w:tcPr>
            <w:tcW w:w="3898" w:type="dxa"/>
            <w:tcMar>
              <w:left w:w="0" w:type="dxa"/>
              <w:right w:w="0" w:type="dxa"/>
            </w:tcMar>
          </w:tcPr>
          <w:p w14:paraId="366E5213"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Hirer name(s)</w:t>
            </w:r>
          </w:p>
          <w:p w14:paraId="562C75D1" w14:textId="77777777" w:rsidR="00084093" w:rsidRPr="00131102" w:rsidRDefault="00084093" w:rsidP="00473212">
            <w:pPr>
              <w:pStyle w:val="Normal1"/>
              <w:jc w:val="both"/>
              <w:rPr>
                <w:rFonts w:asciiTheme="minorHAnsi" w:hAnsiTheme="minorHAnsi" w:cstheme="minorHAnsi"/>
                <w:sz w:val="22"/>
              </w:rPr>
            </w:pPr>
          </w:p>
        </w:tc>
        <w:tc>
          <w:tcPr>
            <w:tcW w:w="4562" w:type="dxa"/>
            <w:tcMar>
              <w:left w:w="0" w:type="dxa"/>
              <w:right w:w="0" w:type="dxa"/>
            </w:tcMar>
          </w:tcPr>
          <w:p w14:paraId="664355AD" w14:textId="1528B12E" w:rsidR="00084093" w:rsidRPr="00131102" w:rsidRDefault="00084093" w:rsidP="4680CF36">
            <w:pPr>
              <w:pStyle w:val="Normal1"/>
              <w:jc w:val="both"/>
              <w:rPr>
                <w:rFonts w:asciiTheme="minorHAnsi" w:hAnsiTheme="minorHAnsi" w:cstheme="minorBidi"/>
                <w:sz w:val="22"/>
              </w:rPr>
            </w:pPr>
          </w:p>
        </w:tc>
      </w:tr>
      <w:tr w:rsidR="00084093" w:rsidRPr="00131102" w14:paraId="6D45947C" w14:textId="77777777" w:rsidTr="4680CF36">
        <w:trPr>
          <w:trHeight w:val="1291"/>
        </w:trPr>
        <w:tc>
          <w:tcPr>
            <w:tcW w:w="3898" w:type="dxa"/>
            <w:tcMar>
              <w:left w:w="0" w:type="dxa"/>
              <w:right w:w="0" w:type="dxa"/>
            </w:tcMar>
          </w:tcPr>
          <w:p w14:paraId="3EF0AD82"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Address of hirer</w:t>
            </w:r>
          </w:p>
        </w:tc>
        <w:tc>
          <w:tcPr>
            <w:tcW w:w="4562" w:type="dxa"/>
            <w:tcMar>
              <w:left w:w="0" w:type="dxa"/>
              <w:right w:w="0" w:type="dxa"/>
            </w:tcMar>
          </w:tcPr>
          <w:p w14:paraId="1DA6542E" w14:textId="77777777" w:rsidR="00084093" w:rsidRPr="00131102" w:rsidRDefault="00084093" w:rsidP="00473212">
            <w:pPr>
              <w:pStyle w:val="Normal1"/>
              <w:jc w:val="both"/>
              <w:rPr>
                <w:rFonts w:asciiTheme="minorHAnsi" w:hAnsiTheme="minorHAnsi" w:cstheme="minorHAnsi"/>
                <w:sz w:val="22"/>
              </w:rPr>
            </w:pPr>
          </w:p>
        </w:tc>
      </w:tr>
      <w:tr w:rsidR="00084093" w:rsidRPr="00131102" w14:paraId="2312CEE1" w14:textId="77777777" w:rsidTr="4680CF36">
        <w:trPr>
          <w:trHeight w:val="328"/>
        </w:trPr>
        <w:tc>
          <w:tcPr>
            <w:tcW w:w="3898" w:type="dxa"/>
            <w:tcMar>
              <w:left w:w="0" w:type="dxa"/>
              <w:right w:w="0" w:type="dxa"/>
            </w:tcMar>
            <w:vAlign w:val="center"/>
          </w:tcPr>
          <w:p w14:paraId="6D82FC4D"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Postcode</w:t>
            </w:r>
          </w:p>
        </w:tc>
        <w:tc>
          <w:tcPr>
            <w:tcW w:w="4562" w:type="dxa"/>
            <w:tcMar>
              <w:left w:w="0" w:type="dxa"/>
              <w:right w:w="0" w:type="dxa"/>
            </w:tcMar>
          </w:tcPr>
          <w:p w14:paraId="3041E394" w14:textId="1C5C7818" w:rsidR="00084093" w:rsidRPr="00131102" w:rsidRDefault="00084093" w:rsidP="4680CF36">
            <w:pPr>
              <w:pStyle w:val="Normal1"/>
              <w:jc w:val="both"/>
              <w:rPr>
                <w:rFonts w:asciiTheme="minorHAnsi" w:hAnsiTheme="minorHAnsi" w:cstheme="minorBidi"/>
                <w:sz w:val="22"/>
              </w:rPr>
            </w:pPr>
          </w:p>
        </w:tc>
      </w:tr>
      <w:tr w:rsidR="00084093" w:rsidRPr="00131102" w14:paraId="4FFC4D4F" w14:textId="77777777" w:rsidTr="4680CF36">
        <w:trPr>
          <w:trHeight w:val="232"/>
        </w:trPr>
        <w:tc>
          <w:tcPr>
            <w:tcW w:w="3898" w:type="dxa"/>
            <w:vMerge w:val="restart"/>
            <w:tcMar>
              <w:left w:w="0" w:type="dxa"/>
              <w:right w:w="0" w:type="dxa"/>
            </w:tcMar>
            <w:vAlign w:val="center"/>
          </w:tcPr>
          <w:p w14:paraId="303C08B5"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Telephone Number(s)</w:t>
            </w:r>
          </w:p>
        </w:tc>
        <w:tc>
          <w:tcPr>
            <w:tcW w:w="4562" w:type="dxa"/>
            <w:tcMar>
              <w:left w:w="0" w:type="dxa"/>
              <w:right w:w="0" w:type="dxa"/>
            </w:tcMar>
          </w:tcPr>
          <w:p w14:paraId="722B00AE" w14:textId="77777777" w:rsidR="00AA2BC1" w:rsidRPr="00131102" w:rsidRDefault="00AA2BC1" w:rsidP="00473212">
            <w:pPr>
              <w:pStyle w:val="Normal1"/>
              <w:jc w:val="both"/>
              <w:rPr>
                <w:rFonts w:asciiTheme="minorHAnsi" w:hAnsiTheme="minorHAnsi" w:cstheme="minorHAnsi"/>
                <w:sz w:val="22"/>
              </w:rPr>
            </w:pPr>
          </w:p>
        </w:tc>
      </w:tr>
      <w:tr w:rsidR="00084093" w:rsidRPr="00131102" w14:paraId="4273177C" w14:textId="77777777" w:rsidTr="4680CF36">
        <w:trPr>
          <w:trHeight w:val="202"/>
        </w:trPr>
        <w:tc>
          <w:tcPr>
            <w:tcW w:w="3898" w:type="dxa"/>
            <w:vMerge/>
            <w:tcMar>
              <w:left w:w="0" w:type="dxa"/>
              <w:right w:w="0" w:type="dxa"/>
            </w:tcMar>
          </w:tcPr>
          <w:p w14:paraId="42C6D796" w14:textId="77777777" w:rsidR="00084093" w:rsidRPr="00131102" w:rsidRDefault="00084093" w:rsidP="00473212">
            <w:pPr>
              <w:pStyle w:val="Normal1"/>
              <w:jc w:val="both"/>
              <w:rPr>
                <w:rFonts w:asciiTheme="minorHAnsi" w:hAnsiTheme="minorHAnsi" w:cstheme="minorHAnsi"/>
                <w:sz w:val="22"/>
              </w:rPr>
            </w:pPr>
          </w:p>
        </w:tc>
        <w:tc>
          <w:tcPr>
            <w:tcW w:w="4562" w:type="dxa"/>
            <w:tcMar>
              <w:left w:w="0" w:type="dxa"/>
              <w:right w:w="0" w:type="dxa"/>
            </w:tcMar>
          </w:tcPr>
          <w:p w14:paraId="6E1831B3" w14:textId="77777777" w:rsidR="00AA2BC1" w:rsidRPr="00131102" w:rsidRDefault="00AA2BC1" w:rsidP="00473212">
            <w:pPr>
              <w:pStyle w:val="Normal1"/>
              <w:jc w:val="both"/>
              <w:rPr>
                <w:rFonts w:asciiTheme="minorHAnsi" w:hAnsiTheme="minorHAnsi" w:cstheme="minorHAnsi"/>
                <w:sz w:val="22"/>
              </w:rPr>
            </w:pPr>
          </w:p>
        </w:tc>
      </w:tr>
      <w:tr w:rsidR="00084093" w:rsidRPr="00131102" w14:paraId="58C6109E" w14:textId="77777777" w:rsidTr="4680CF36">
        <w:trPr>
          <w:trHeight w:val="328"/>
        </w:trPr>
        <w:tc>
          <w:tcPr>
            <w:tcW w:w="3898" w:type="dxa"/>
            <w:tcMar>
              <w:left w:w="0" w:type="dxa"/>
              <w:right w:w="0" w:type="dxa"/>
            </w:tcMar>
            <w:vAlign w:val="center"/>
          </w:tcPr>
          <w:p w14:paraId="4041547B"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Email address</w:t>
            </w:r>
          </w:p>
        </w:tc>
        <w:tc>
          <w:tcPr>
            <w:tcW w:w="4562" w:type="dxa"/>
            <w:tcMar>
              <w:left w:w="0" w:type="dxa"/>
              <w:right w:w="0" w:type="dxa"/>
            </w:tcMar>
          </w:tcPr>
          <w:p w14:paraId="31126E5D" w14:textId="36B33A3E" w:rsidR="00AA2BC1" w:rsidRPr="00131102" w:rsidRDefault="00AA2BC1" w:rsidP="4680CF36">
            <w:pPr>
              <w:pStyle w:val="Normal1"/>
              <w:jc w:val="both"/>
              <w:rPr>
                <w:rFonts w:asciiTheme="minorHAnsi" w:hAnsiTheme="minorHAnsi" w:cstheme="minorBidi"/>
                <w:sz w:val="22"/>
              </w:rPr>
            </w:pPr>
          </w:p>
        </w:tc>
      </w:tr>
      <w:tr w:rsidR="00084093" w:rsidRPr="00131102" w14:paraId="5F725D20" w14:textId="77777777" w:rsidTr="4680CF36">
        <w:trPr>
          <w:trHeight w:val="658"/>
        </w:trPr>
        <w:tc>
          <w:tcPr>
            <w:tcW w:w="3898" w:type="dxa"/>
            <w:tcMar>
              <w:left w:w="0" w:type="dxa"/>
              <w:right w:w="0" w:type="dxa"/>
            </w:tcMar>
          </w:tcPr>
          <w:p w14:paraId="1EB81AE1"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Date(s) of the Event</w:t>
            </w:r>
          </w:p>
        </w:tc>
        <w:tc>
          <w:tcPr>
            <w:tcW w:w="4562" w:type="dxa"/>
            <w:tcMar>
              <w:left w:w="0" w:type="dxa"/>
              <w:right w:w="0" w:type="dxa"/>
            </w:tcMar>
          </w:tcPr>
          <w:p w14:paraId="62431CDC" w14:textId="0B749125" w:rsidR="00084093" w:rsidRPr="00131102" w:rsidRDefault="00084093" w:rsidP="4680CF36">
            <w:pPr>
              <w:pStyle w:val="Normal1"/>
              <w:jc w:val="both"/>
              <w:rPr>
                <w:rFonts w:asciiTheme="minorHAnsi" w:hAnsiTheme="minorHAnsi" w:cstheme="minorBidi"/>
                <w:sz w:val="22"/>
              </w:rPr>
            </w:pPr>
          </w:p>
        </w:tc>
      </w:tr>
      <w:tr w:rsidR="00084093" w:rsidRPr="00131102" w14:paraId="2C1C85C2" w14:textId="77777777" w:rsidTr="4680CF36">
        <w:trPr>
          <w:trHeight w:val="658"/>
        </w:trPr>
        <w:tc>
          <w:tcPr>
            <w:tcW w:w="3898" w:type="dxa"/>
            <w:tcMar>
              <w:left w:w="0" w:type="dxa"/>
              <w:right w:w="0" w:type="dxa"/>
            </w:tcMar>
          </w:tcPr>
          <w:p w14:paraId="11758F49"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Purpose of the Event</w:t>
            </w:r>
          </w:p>
        </w:tc>
        <w:tc>
          <w:tcPr>
            <w:tcW w:w="4562" w:type="dxa"/>
            <w:tcMar>
              <w:left w:w="0" w:type="dxa"/>
              <w:right w:w="0" w:type="dxa"/>
            </w:tcMar>
          </w:tcPr>
          <w:p w14:paraId="16287F21" w14:textId="77777777" w:rsidR="00084093" w:rsidRPr="00131102" w:rsidRDefault="00084093" w:rsidP="00473212">
            <w:pPr>
              <w:pStyle w:val="Normal1"/>
              <w:jc w:val="both"/>
              <w:rPr>
                <w:rFonts w:asciiTheme="minorHAnsi" w:hAnsiTheme="minorHAnsi" w:cstheme="minorHAnsi"/>
                <w:sz w:val="22"/>
              </w:rPr>
            </w:pPr>
          </w:p>
        </w:tc>
      </w:tr>
      <w:tr w:rsidR="00084093" w:rsidRPr="00131102" w14:paraId="1FE51BCA" w14:textId="77777777" w:rsidTr="4680CF36">
        <w:trPr>
          <w:trHeight w:val="634"/>
        </w:trPr>
        <w:tc>
          <w:tcPr>
            <w:tcW w:w="3898" w:type="dxa"/>
            <w:tcMar>
              <w:left w:w="0" w:type="dxa"/>
              <w:right w:w="0" w:type="dxa"/>
            </w:tcMar>
          </w:tcPr>
          <w:p w14:paraId="4677A5F1"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Approx No. Guests</w:t>
            </w:r>
          </w:p>
        </w:tc>
        <w:tc>
          <w:tcPr>
            <w:tcW w:w="4562" w:type="dxa"/>
            <w:tcMar>
              <w:left w:w="0" w:type="dxa"/>
              <w:right w:w="0" w:type="dxa"/>
            </w:tcMar>
          </w:tcPr>
          <w:p w14:paraId="384BA73E" w14:textId="77777777" w:rsidR="00084093" w:rsidRPr="00131102" w:rsidRDefault="00084093" w:rsidP="00473212">
            <w:pPr>
              <w:pStyle w:val="Normal1"/>
              <w:jc w:val="both"/>
              <w:rPr>
                <w:rFonts w:asciiTheme="minorHAnsi" w:hAnsiTheme="minorHAnsi" w:cstheme="minorHAnsi"/>
                <w:sz w:val="22"/>
              </w:rPr>
            </w:pPr>
          </w:p>
        </w:tc>
      </w:tr>
      <w:tr w:rsidR="00084093" w:rsidRPr="00131102" w14:paraId="22D2F31C" w14:textId="77777777" w:rsidTr="4680CF36">
        <w:trPr>
          <w:trHeight w:val="328"/>
        </w:trPr>
        <w:tc>
          <w:tcPr>
            <w:tcW w:w="3898" w:type="dxa"/>
            <w:tcMar>
              <w:left w:w="0" w:type="dxa"/>
              <w:right w:w="0" w:type="dxa"/>
            </w:tcMar>
          </w:tcPr>
          <w:p w14:paraId="670831EA"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 xml:space="preserve">Which Hall is Required: (delete as </w:t>
            </w:r>
            <w:proofErr w:type="spellStart"/>
            <w:r w:rsidRPr="00131102">
              <w:rPr>
                <w:rFonts w:asciiTheme="minorHAnsi" w:hAnsiTheme="minorHAnsi" w:cstheme="minorHAnsi"/>
                <w:b/>
                <w:sz w:val="22"/>
              </w:rPr>
              <w:t>req</w:t>
            </w:r>
            <w:proofErr w:type="spellEnd"/>
            <w:r w:rsidRPr="00131102">
              <w:rPr>
                <w:rFonts w:asciiTheme="minorHAnsi" w:hAnsiTheme="minorHAnsi" w:cstheme="minorHAnsi"/>
                <w:b/>
                <w:sz w:val="22"/>
              </w:rPr>
              <w:t>)</w:t>
            </w:r>
          </w:p>
        </w:tc>
        <w:tc>
          <w:tcPr>
            <w:tcW w:w="4562" w:type="dxa"/>
            <w:tcMar>
              <w:left w:w="0" w:type="dxa"/>
              <w:right w:w="0" w:type="dxa"/>
            </w:tcMar>
          </w:tcPr>
          <w:p w14:paraId="51D0063C" w14:textId="6E45AEB8" w:rsidR="00084093" w:rsidRPr="00131102" w:rsidRDefault="00084093" w:rsidP="00473212">
            <w:pPr>
              <w:pStyle w:val="Normal1"/>
              <w:jc w:val="both"/>
              <w:rPr>
                <w:rFonts w:asciiTheme="minorHAnsi" w:hAnsiTheme="minorHAnsi" w:cstheme="minorHAnsi"/>
                <w:sz w:val="22"/>
              </w:rPr>
            </w:pPr>
          </w:p>
        </w:tc>
      </w:tr>
      <w:tr w:rsidR="00084093" w:rsidRPr="00131102" w14:paraId="11740608" w14:textId="77777777" w:rsidTr="4680CF36">
        <w:trPr>
          <w:trHeight w:val="328"/>
        </w:trPr>
        <w:tc>
          <w:tcPr>
            <w:tcW w:w="3898" w:type="dxa"/>
            <w:tcMar>
              <w:left w:w="0" w:type="dxa"/>
              <w:right w:w="0" w:type="dxa"/>
            </w:tcMar>
          </w:tcPr>
          <w:p w14:paraId="2B968774"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 xml:space="preserve">Name of Caterer (if known) </w:t>
            </w:r>
          </w:p>
        </w:tc>
        <w:tc>
          <w:tcPr>
            <w:tcW w:w="4562" w:type="dxa"/>
            <w:tcMar>
              <w:left w:w="0" w:type="dxa"/>
              <w:right w:w="0" w:type="dxa"/>
            </w:tcMar>
          </w:tcPr>
          <w:p w14:paraId="7D34F5C7" w14:textId="41DF3D80" w:rsidR="00AA2BC1" w:rsidRPr="00131102" w:rsidRDefault="00AA2BC1" w:rsidP="4680CF36">
            <w:pPr>
              <w:pStyle w:val="Normal1"/>
              <w:jc w:val="both"/>
              <w:rPr>
                <w:rFonts w:asciiTheme="minorHAnsi" w:hAnsiTheme="minorHAnsi" w:cstheme="minorBidi"/>
                <w:sz w:val="22"/>
              </w:rPr>
            </w:pPr>
          </w:p>
        </w:tc>
      </w:tr>
      <w:tr w:rsidR="00084093" w:rsidRPr="00131102" w14:paraId="33AC681B" w14:textId="77777777" w:rsidTr="4680CF36">
        <w:trPr>
          <w:trHeight w:val="328"/>
        </w:trPr>
        <w:tc>
          <w:tcPr>
            <w:tcW w:w="3898" w:type="dxa"/>
            <w:tcMar>
              <w:left w:w="0" w:type="dxa"/>
              <w:right w:w="0" w:type="dxa"/>
            </w:tcMar>
          </w:tcPr>
          <w:p w14:paraId="70A190EE" w14:textId="77777777" w:rsidR="00084093" w:rsidRPr="00131102" w:rsidRDefault="00084093" w:rsidP="00473212">
            <w:pPr>
              <w:pStyle w:val="Normal1"/>
              <w:jc w:val="both"/>
              <w:rPr>
                <w:rFonts w:asciiTheme="minorHAnsi" w:hAnsiTheme="minorHAnsi" w:cstheme="minorHAnsi"/>
                <w:b/>
                <w:sz w:val="22"/>
              </w:rPr>
            </w:pPr>
            <w:r w:rsidRPr="00131102">
              <w:rPr>
                <w:rFonts w:asciiTheme="minorHAnsi" w:hAnsiTheme="minorHAnsi" w:cstheme="minorHAnsi"/>
                <w:b/>
                <w:sz w:val="22"/>
              </w:rPr>
              <w:t>Kashrut Authority</w:t>
            </w:r>
          </w:p>
        </w:tc>
        <w:tc>
          <w:tcPr>
            <w:tcW w:w="4562" w:type="dxa"/>
            <w:tcMar>
              <w:left w:w="0" w:type="dxa"/>
              <w:right w:w="0" w:type="dxa"/>
            </w:tcMar>
          </w:tcPr>
          <w:p w14:paraId="1D7B270A" w14:textId="77777777" w:rsidR="00AA2BC1" w:rsidRPr="00131102" w:rsidRDefault="00AA2BC1" w:rsidP="00473212">
            <w:pPr>
              <w:pStyle w:val="Normal1"/>
              <w:jc w:val="both"/>
              <w:rPr>
                <w:rFonts w:asciiTheme="minorHAnsi" w:hAnsiTheme="minorHAnsi" w:cstheme="minorHAnsi"/>
                <w:sz w:val="22"/>
              </w:rPr>
            </w:pPr>
          </w:p>
        </w:tc>
      </w:tr>
      <w:tr w:rsidR="00084093" w:rsidRPr="00131102" w14:paraId="5759992D" w14:textId="77777777" w:rsidTr="4680CF36">
        <w:trPr>
          <w:trHeight w:val="328"/>
        </w:trPr>
        <w:tc>
          <w:tcPr>
            <w:tcW w:w="3898" w:type="dxa"/>
            <w:tcMar>
              <w:left w:w="0" w:type="dxa"/>
              <w:right w:w="0" w:type="dxa"/>
            </w:tcMar>
          </w:tcPr>
          <w:p w14:paraId="5C35866E"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Use of Kitchen (Meat/</w:t>
            </w:r>
            <w:proofErr w:type="spellStart"/>
            <w:r w:rsidRPr="00131102">
              <w:rPr>
                <w:rFonts w:asciiTheme="minorHAnsi" w:hAnsiTheme="minorHAnsi" w:cstheme="minorHAnsi"/>
                <w:b/>
                <w:sz w:val="22"/>
              </w:rPr>
              <w:t>parev</w:t>
            </w:r>
            <w:proofErr w:type="spellEnd"/>
            <w:r w:rsidRPr="00131102">
              <w:rPr>
                <w:rFonts w:asciiTheme="minorHAnsi" w:hAnsiTheme="minorHAnsi" w:cstheme="minorHAnsi"/>
                <w:b/>
                <w:sz w:val="22"/>
              </w:rPr>
              <w:t xml:space="preserve"> only)</w:t>
            </w:r>
          </w:p>
        </w:tc>
        <w:tc>
          <w:tcPr>
            <w:tcW w:w="4562" w:type="dxa"/>
            <w:tcMar>
              <w:left w:w="0" w:type="dxa"/>
              <w:right w:w="0" w:type="dxa"/>
            </w:tcMar>
          </w:tcPr>
          <w:p w14:paraId="4F904CB7" w14:textId="77777777" w:rsidR="00AA2BC1" w:rsidRPr="00131102" w:rsidRDefault="00AA2BC1" w:rsidP="00473212">
            <w:pPr>
              <w:pStyle w:val="Normal1"/>
              <w:jc w:val="both"/>
              <w:rPr>
                <w:rFonts w:asciiTheme="minorHAnsi" w:hAnsiTheme="minorHAnsi" w:cstheme="minorHAnsi"/>
                <w:sz w:val="22"/>
              </w:rPr>
            </w:pPr>
          </w:p>
        </w:tc>
      </w:tr>
      <w:tr w:rsidR="00084093" w:rsidRPr="00131102" w14:paraId="471E9244" w14:textId="77777777" w:rsidTr="4680CF36">
        <w:trPr>
          <w:trHeight w:val="658"/>
        </w:trPr>
        <w:tc>
          <w:tcPr>
            <w:tcW w:w="3898" w:type="dxa"/>
            <w:tcMar>
              <w:left w:w="0" w:type="dxa"/>
              <w:right w:w="0" w:type="dxa"/>
            </w:tcMar>
          </w:tcPr>
          <w:p w14:paraId="33435706" w14:textId="77777777" w:rsidR="00084093" w:rsidRPr="00131102" w:rsidRDefault="00084093" w:rsidP="00473212">
            <w:pPr>
              <w:pStyle w:val="Normal1"/>
              <w:jc w:val="both"/>
              <w:rPr>
                <w:rFonts w:asciiTheme="minorHAnsi" w:hAnsiTheme="minorHAnsi" w:cstheme="minorHAnsi"/>
                <w:b/>
                <w:bCs/>
                <w:sz w:val="22"/>
              </w:rPr>
            </w:pPr>
            <w:r w:rsidRPr="00131102">
              <w:rPr>
                <w:rFonts w:asciiTheme="minorHAnsi" w:hAnsiTheme="minorHAnsi" w:cstheme="minorHAnsi"/>
                <w:b/>
                <w:bCs/>
                <w:sz w:val="22"/>
              </w:rPr>
              <w:t xml:space="preserve">Will you wish to use EAYC equipment e.g. plates, glasses, </w:t>
            </w:r>
            <w:r w:rsidR="00AA2BC1" w:rsidRPr="00131102">
              <w:rPr>
                <w:rFonts w:asciiTheme="minorHAnsi" w:hAnsiTheme="minorHAnsi" w:cstheme="minorHAnsi"/>
                <w:b/>
                <w:bCs/>
                <w:sz w:val="22"/>
              </w:rPr>
              <w:t>disposables</w:t>
            </w:r>
            <w:r w:rsidRPr="00131102">
              <w:rPr>
                <w:rFonts w:asciiTheme="minorHAnsi" w:hAnsiTheme="minorHAnsi" w:cstheme="minorHAnsi"/>
                <w:b/>
                <w:bCs/>
                <w:sz w:val="22"/>
              </w:rPr>
              <w:t>, etc</w:t>
            </w:r>
          </w:p>
        </w:tc>
        <w:tc>
          <w:tcPr>
            <w:tcW w:w="4562" w:type="dxa"/>
            <w:tcMar>
              <w:left w:w="0" w:type="dxa"/>
              <w:right w:w="0" w:type="dxa"/>
            </w:tcMar>
          </w:tcPr>
          <w:p w14:paraId="20F8D24A" w14:textId="2391FC71" w:rsidR="00084093" w:rsidRPr="00131102" w:rsidRDefault="00084093" w:rsidP="4680CF36">
            <w:pPr>
              <w:pStyle w:val="Normal1"/>
              <w:spacing w:line="276" w:lineRule="auto"/>
              <w:jc w:val="both"/>
              <w:rPr>
                <w:rFonts w:asciiTheme="minorHAnsi" w:hAnsiTheme="minorHAnsi" w:cstheme="minorBidi"/>
                <w:sz w:val="22"/>
              </w:rPr>
            </w:pPr>
          </w:p>
        </w:tc>
      </w:tr>
      <w:tr w:rsidR="001232C5" w:rsidRPr="00131102" w14:paraId="591DCB4A" w14:textId="77777777" w:rsidTr="4680CF36">
        <w:trPr>
          <w:trHeight w:val="658"/>
        </w:trPr>
        <w:tc>
          <w:tcPr>
            <w:tcW w:w="3898" w:type="dxa"/>
            <w:tcMar>
              <w:left w:w="0" w:type="dxa"/>
              <w:right w:w="0" w:type="dxa"/>
            </w:tcMar>
          </w:tcPr>
          <w:p w14:paraId="656B0427" w14:textId="1427495A" w:rsidR="001232C5" w:rsidRPr="00131102" w:rsidRDefault="001232C5" w:rsidP="00473212">
            <w:pPr>
              <w:pStyle w:val="Normal1"/>
              <w:jc w:val="both"/>
              <w:rPr>
                <w:rFonts w:asciiTheme="minorHAnsi" w:hAnsiTheme="minorHAnsi" w:cstheme="minorHAnsi"/>
                <w:b/>
                <w:bCs/>
                <w:sz w:val="22"/>
              </w:rPr>
            </w:pPr>
            <w:r w:rsidRPr="00131102">
              <w:rPr>
                <w:rFonts w:asciiTheme="minorHAnsi" w:hAnsiTheme="minorHAnsi" w:cstheme="minorHAnsi"/>
                <w:b/>
                <w:bCs/>
                <w:sz w:val="22"/>
              </w:rPr>
              <w:t>Will you wish to use EAYC tablecloths?  If so, which colour and quantity?</w:t>
            </w:r>
          </w:p>
        </w:tc>
        <w:tc>
          <w:tcPr>
            <w:tcW w:w="4562" w:type="dxa"/>
            <w:tcMar>
              <w:left w:w="0" w:type="dxa"/>
              <w:right w:w="0" w:type="dxa"/>
            </w:tcMar>
          </w:tcPr>
          <w:p w14:paraId="558B3930" w14:textId="77777777" w:rsidR="001232C5" w:rsidRPr="00131102" w:rsidRDefault="001232C5" w:rsidP="4680CF36">
            <w:pPr>
              <w:pStyle w:val="Normal1"/>
              <w:spacing w:line="276" w:lineRule="auto"/>
              <w:jc w:val="both"/>
              <w:rPr>
                <w:rFonts w:asciiTheme="minorHAnsi" w:hAnsiTheme="minorHAnsi" w:cstheme="minorBidi"/>
                <w:sz w:val="22"/>
              </w:rPr>
            </w:pPr>
          </w:p>
        </w:tc>
      </w:tr>
      <w:tr w:rsidR="00084093" w:rsidRPr="00131102" w14:paraId="06971CD3" w14:textId="77777777" w:rsidTr="4680CF36">
        <w:trPr>
          <w:trHeight w:val="376"/>
        </w:trPr>
        <w:tc>
          <w:tcPr>
            <w:tcW w:w="3898" w:type="dxa"/>
            <w:tcMar>
              <w:left w:w="0" w:type="dxa"/>
              <w:right w:w="0" w:type="dxa"/>
            </w:tcMar>
          </w:tcPr>
          <w:p w14:paraId="2A1F701D" w14:textId="77777777" w:rsidR="00084093" w:rsidRPr="00131102" w:rsidRDefault="00084093" w:rsidP="00473212">
            <w:pPr>
              <w:pStyle w:val="Normal1"/>
              <w:jc w:val="both"/>
              <w:rPr>
                <w:rFonts w:asciiTheme="minorHAnsi" w:hAnsiTheme="minorHAnsi" w:cstheme="minorHAnsi"/>
                <w:sz w:val="22"/>
              </w:rPr>
            </w:pPr>
          </w:p>
        </w:tc>
        <w:tc>
          <w:tcPr>
            <w:tcW w:w="4562" w:type="dxa"/>
            <w:tcMar>
              <w:left w:w="0" w:type="dxa"/>
              <w:right w:w="0" w:type="dxa"/>
            </w:tcMar>
          </w:tcPr>
          <w:p w14:paraId="03EFCA41" w14:textId="77777777" w:rsidR="00084093" w:rsidRPr="00131102" w:rsidRDefault="00084093" w:rsidP="00473212">
            <w:pPr>
              <w:pStyle w:val="Normal1"/>
              <w:spacing w:line="276" w:lineRule="auto"/>
              <w:jc w:val="both"/>
              <w:rPr>
                <w:rFonts w:asciiTheme="minorHAnsi" w:hAnsiTheme="minorHAnsi" w:cstheme="minorHAnsi"/>
                <w:sz w:val="22"/>
              </w:rPr>
            </w:pPr>
          </w:p>
        </w:tc>
      </w:tr>
      <w:tr w:rsidR="00084093" w:rsidRPr="00131102" w14:paraId="7805B252" w14:textId="77777777" w:rsidTr="4680CF36">
        <w:trPr>
          <w:trHeight w:val="306"/>
        </w:trPr>
        <w:tc>
          <w:tcPr>
            <w:tcW w:w="3898" w:type="dxa"/>
            <w:tcMar>
              <w:left w:w="0" w:type="dxa"/>
              <w:right w:w="0" w:type="dxa"/>
            </w:tcMar>
          </w:tcPr>
          <w:p w14:paraId="06A056E3" w14:textId="00212D7D"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Timing</w:t>
            </w:r>
          </w:p>
        </w:tc>
        <w:tc>
          <w:tcPr>
            <w:tcW w:w="4562" w:type="dxa"/>
            <w:tcMar>
              <w:left w:w="0" w:type="dxa"/>
              <w:right w:w="0" w:type="dxa"/>
            </w:tcMar>
          </w:tcPr>
          <w:p w14:paraId="5F96A722" w14:textId="328E3E6A" w:rsidR="00084093" w:rsidRPr="00131102" w:rsidRDefault="00084093" w:rsidP="4680CF36">
            <w:pPr>
              <w:pStyle w:val="Normal1"/>
              <w:jc w:val="both"/>
              <w:rPr>
                <w:rFonts w:asciiTheme="minorHAnsi" w:hAnsiTheme="minorHAnsi" w:cstheme="minorBidi"/>
                <w:sz w:val="22"/>
              </w:rPr>
            </w:pPr>
          </w:p>
        </w:tc>
      </w:tr>
      <w:tr w:rsidR="00084093" w:rsidRPr="00131102" w14:paraId="50D51E23" w14:textId="77777777" w:rsidTr="4680CF36">
        <w:trPr>
          <w:trHeight w:val="328"/>
        </w:trPr>
        <w:tc>
          <w:tcPr>
            <w:tcW w:w="3898" w:type="dxa"/>
            <w:tcMar>
              <w:left w:w="0" w:type="dxa"/>
              <w:right w:w="0" w:type="dxa"/>
            </w:tcMar>
          </w:tcPr>
          <w:p w14:paraId="388D238F"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sz w:val="22"/>
              </w:rPr>
              <w:t>Function start time</w:t>
            </w:r>
          </w:p>
        </w:tc>
        <w:tc>
          <w:tcPr>
            <w:tcW w:w="4562" w:type="dxa"/>
            <w:tcMar>
              <w:left w:w="0" w:type="dxa"/>
              <w:right w:w="0" w:type="dxa"/>
            </w:tcMar>
          </w:tcPr>
          <w:p w14:paraId="5220BBB2" w14:textId="77777777" w:rsidR="00AA2BC1" w:rsidRPr="00131102" w:rsidRDefault="00AA2BC1" w:rsidP="00473212">
            <w:pPr>
              <w:pStyle w:val="Normal1"/>
              <w:jc w:val="both"/>
              <w:rPr>
                <w:rFonts w:asciiTheme="minorHAnsi" w:hAnsiTheme="minorHAnsi" w:cstheme="minorHAnsi"/>
                <w:sz w:val="22"/>
              </w:rPr>
            </w:pPr>
          </w:p>
        </w:tc>
      </w:tr>
      <w:tr w:rsidR="00084093" w:rsidRPr="00131102" w14:paraId="11C25ED2" w14:textId="77777777" w:rsidTr="4680CF36">
        <w:trPr>
          <w:trHeight w:val="328"/>
        </w:trPr>
        <w:tc>
          <w:tcPr>
            <w:tcW w:w="3898" w:type="dxa"/>
            <w:tcMar>
              <w:left w:w="0" w:type="dxa"/>
              <w:right w:w="0" w:type="dxa"/>
            </w:tcMar>
          </w:tcPr>
          <w:p w14:paraId="5C5F874E"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sz w:val="22"/>
              </w:rPr>
              <w:t>Function end time (no later than 11pm)</w:t>
            </w:r>
          </w:p>
        </w:tc>
        <w:tc>
          <w:tcPr>
            <w:tcW w:w="4562" w:type="dxa"/>
            <w:tcMar>
              <w:left w:w="0" w:type="dxa"/>
              <w:right w:w="0" w:type="dxa"/>
            </w:tcMar>
          </w:tcPr>
          <w:p w14:paraId="6D9C8D39" w14:textId="77777777" w:rsidR="00AA2BC1" w:rsidRPr="00131102" w:rsidRDefault="00AA2BC1" w:rsidP="00473212">
            <w:pPr>
              <w:pStyle w:val="Normal1"/>
              <w:jc w:val="both"/>
              <w:rPr>
                <w:rFonts w:asciiTheme="minorHAnsi" w:hAnsiTheme="minorHAnsi" w:cstheme="minorHAnsi"/>
                <w:sz w:val="22"/>
              </w:rPr>
            </w:pPr>
          </w:p>
        </w:tc>
      </w:tr>
      <w:tr w:rsidR="00084093" w:rsidRPr="00131102" w14:paraId="5EA8B4F8" w14:textId="77777777" w:rsidTr="4680CF36">
        <w:trPr>
          <w:trHeight w:val="328"/>
        </w:trPr>
        <w:tc>
          <w:tcPr>
            <w:tcW w:w="3898" w:type="dxa"/>
            <w:tcMar>
              <w:left w:w="0" w:type="dxa"/>
              <w:right w:w="0" w:type="dxa"/>
            </w:tcMar>
          </w:tcPr>
          <w:p w14:paraId="67BF8141"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sz w:val="22"/>
              </w:rPr>
              <w:t>From what time will access be required?</w:t>
            </w:r>
          </w:p>
        </w:tc>
        <w:tc>
          <w:tcPr>
            <w:tcW w:w="4562" w:type="dxa"/>
            <w:tcMar>
              <w:left w:w="0" w:type="dxa"/>
              <w:right w:w="0" w:type="dxa"/>
            </w:tcMar>
          </w:tcPr>
          <w:p w14:paraId="2FC17F8B" w14:textId="6B70DB40" w:rsidR="00AA2BC1" w:rsidRPr="00131102" w:rsidRDefault="00AA2BC1" w:rsidP="4680CF36">
            <w:pPr>
              <w:pStyle w:val="Normal1"/>
              <w:jc w:val="both"/>
              <w:rPr>
                <w:rFonts w:asciiTheme="minorHAnsi" w:hAnsiTheme="minorHAnsi" w:cstheme="minorBidi"/>
                <w:sz w:val="22"/>
              </w:rPr>
            </w:pPr>
          </w:p>
        </w:tc>
      </w:tr>
      <w:tr w:rsidR="00084093" w:rsidRPr="00131102" w14:paraId="4DD6875A" w14:textId="77777777" w:rsidTr="4680CF36">
        <w:trPr>
          <w:trHeight w:val="658"/>
        </w:trPr>
        <w:tc>
          <w:tcPr>
            <w:tcW w:w="3898" w:type="dxa"/>
            <w:tcMar>
              <w:left w:w="0" w:type="dxa"/>
              <w:right w:w="0" w:type="dxa"/>
            </w:tcMar>
          </w:tcPr>
          <w:p w14:paraId="11FBD7F1"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sz w:val="22"/>
              </w:rPr>
              <w:t>Until what time after the event will access be required?</w:t>
            </w:r>
          </w:p>
        </w:tc>
        <w:tc>
          <w:tcPr>
            <w:tcW w:w="4562" w:type="dxa"/>
            <w:tcMar>
              <w:left w:w="0" w:type="dxa"/>
              <w:right w:w="0" w:type="dxa"/>
            </w:tcMar>
          </w:tcPr>
          <w:p w14:paraId="0A4F7224" w14:textId="63981C56" w:rsidR="00084093" w:rsidRPr="00131102" w:rsidRDefault="00084093" w:rsidP="4680CF36">
            <w:pPr>
              <w:pStyle w:val="Normal1"/>
              <w:jc w:val="both"/>
              <w:rPr>
                <w:rFonts w:asciiTheme="minorHAnsi" w:hAnsiTheme="minorHAnsi" w:cstheme="minorBidi"/>
                <w:sz w:val="22"/>
              </w:rPr>
            </w:pPr>
          </w:p>
        </w:tc>
      </w:tr>
    </w:tbl>
    <w:p w14:paraId="5AE48A43" w14:textId="77777777" w:rsidR="00084093" w:rsidRPr="00131102" w:rsidRDefault="00084093" w:rsidP="00473212">
      <w:pPr>
        <w:pStyle w:val="Normal1"/>
        <w:jc w:val="both"/>
        <w:rPr>
          <w:rFonts w:asciiTheme="minorHAnsi" w:hAnsiTheme="minorHAnsi" w:cstheme="minorHAnsi"/>
          <w:sz w:val="22"/>
        </w:rPr>
      </w:pPr>
    </w:p>
    <w:p w14:paraId="68692ACF"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You are advised to visit the Hall before you submit your application for hire. You should not assume that equipment in the Hall when you make your visit will be available for hire. You are advised to obtain insurance cover in the event of cancellation.</w:t>
      </w:r>
    </w:p>
    <w:p w14:paraId="50F40DEB" w14:textId="77777777" w:rsidR="00084093" w:rsidRPr="00131102" w:rsidRDefault="00084093" w:rsidP="00473212">
      <w:pPr>
        <w:pStyle w:val="Normal1"/>
        <w:jc w:val="both"/>
        <w:rPr>
          <w:rFonts w:asciiTheme="minorHAnsi" w:hAnsiTheme="minorHAnsi" w:cstheme="minorHAnsi"/>
          <w:sz w:val="22"/>
        </w:rPr>
      </w:pPr>
    </w:p>
    <w:p w14:paraId="77A52294" w14:textId="77777777" w:rsidR="00084093" w:rsidRPr="00131102" w:rsidRDefault="00084093" w:rsidP="00473212">
      <w:pPr>
        <w:pStyle w:val="Normal1"/>
        <w:jc w:val="both"/>
        <w:rPr>
          <w:rFonts w:asciiTheme="minorHAnsi" w:hAnsiTheme="minorHAnsi" w:cstheme="minorHAnsi"/>
          <w:sz w:val="22"/>
        </w:rPr>
      </w:pPr>
    </w:p>
    <w:tbl>
      <w:tblPr>
        <w:tblW w:w="8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A0" w:firstRow="1" w:lastRow="0" w:firstColumn="1" w:lastColumn="0" w:noHBand="0" w:noVBand="0"/>
      </w:tblPr>
      <w:tblGrid>
        <w:gridCol w:w="2420"/>
        <w:gridCol w:w="5990"/>
      </w:tblGrid>
      <w:tr w:rsidR="00084093" w:rsidRPr="00131102" w14:paraId="111C5606" w14:textId="77777777" w:rsidTr="00E13D9C">
        <w:tc>
          <w:tcPr>
            <w:tcW w:w="2420" w:type="dxa"/>
            <w:shd w:val="clear" w:color="auto" w:fill="E0E0E0"/>
            <w:tcMar>
              <w:left w:w="0" w:type="dxa"/>
              <w:right w:w="0" w:type="dxa"/>
            </w:tcMar>
          </w:tcPr>
          <w:p w14:paraId="5FB69769"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For Admin Use</w:t>
            </w:r>
          </w:p>
        </w:tc>
        <w:tc>
          <w:tcPr>
            <w:tcW w:w="5990" w:type="dxa"/>
            <w:shd w:val="clear" w:color="auto" w:fill="E0E0E0"/>
            <w:tcMar>
              <w:left w:w="0" w:type="dxa"/>
              <w:right w:w="0" w:type="dxa"/>
            </w:tcMar>
          </w:tcPr>
          <w:p w14:paraId="007DCDA8" w14:textId="77777777" w:rsidR="00084093" w:rsidRPr="00131102" w:rsidRDefault="00084093" w:rsidP="00473212">
            <w:pPr>
              <w:pStyle w:val="Normal1"/>
              <w:spacing w:line="276" w:lineRule="auto"/>
              <w:jc w:val="both"/>
              <w:rPr>
                <w:rFonts w:asciiTheme="minorHAnsi" w:hAnsiTheme="minorHAnsi" w:cstheme="minorHAnsi"/>
                <w:sz w:val="22"/>
              </w:rPr>
            </w:pPr>
          </w:p>
        </w:tc>
      </w:tr>
      <w:tr w:rsidR="00084093" w:rsidRPr="00131102" w14:paraId="0C2340D7" w14:textId="77777777" w:rsidTr="00E13D9C">
        <w:tc>
          <w:tcPr>
            <w:tcW w:w="2420" w:type="dxa"/>
            <w:shd w:val="clear" w:color="auto" w:fill="E0E0E0"/>
            <w:tcMar>
              <w:left w:w="0" w:type="dxa"/>
              <w:right w:w="0" w:type="dxa"/>
            </w:tcMar>
          </w:tcPr>
          <w:p w14:paraId="0AE18260" w14:textId="77777777" w:rsidR="00084093" w:rsidRPr="00131102" w:rsidRDefault="00084093" w:rsidP="00473212">
            <w:pPr>
              <w:pStyle w:val="Normal1"/>
              <w:jc w:val="both"/>
              <w:rPr>
                <w:rFonts w:asciiTheme="minorHAnsi" w:hAnsiTheme="minorHAnsi" w:cstheme="minorHAnsi"/>
                <w:sz w:val="22"/>
              </w:rPr>
            </w:pPr>
            <w:r w:rsidRPr="00131102">
              <w:rPr>
                <w:rFonts w:asciiTheme="minorHAnsi" w:hAnsiTheme="minorHAnsi" w:cstheme="minorHAnsi"/>
                <w:b/>
                <w:sz w:val="22"/>
              </w:rPr>
              <w:t>Reservation Number</w:t>
            </w:r>
          </w:p>
        </w:tc>
        <w:tc>
          <w:tcPr>
            <w:tcW w:w="5990" w:type="dxa"/>
            <w:shd w:val="clear" w:color="auto" w:fill="E0E0E0"/>
            <w:tcMar>
              <w:left w:w="0" w:type="dxa"/>
              <w:right w:w="0" w:type="dxa"/>
            </w:tcMar>
          </w:tcPr>
          <w:p w14:paraId="450EA2D7" w14:textId="77777777" w:rsidR="00084093" w:rsidRPr="00131102" w:rsidRDefault="00084093" w:rsidP="00473212">
            <w:pPr>
              <w:pStyle w:val="Normal1"/>
              <w:jc w:val="both"/>
              <w:rPr>
                <w:rFonts w:asciiTheme="minorHAnsi" w:hAnsiTheme="minorHAnsi" w:cstheme="minorHAnsi"/>
                <w:sz w:val="22"/>
              </w:rPr>
            </w:pPr>
          </w:p>
        </w:tc>
      </w:tr>
    </w:tbl>
    <w:p w14:paraId="3DD355C9" w14:textId="77777777" w:rsidR="00084093" w:rsidRPr="00131102" w:rsidRDefault="00084093" w:rsidP="00473212">
      <w:pPr>
        <w:spacing w:line="252" w:lineRule="auto"/>
        <w:jc w:val="both"/>
        <w:rPr>
          <w:rFonts w:asciiTheme="minorHAnsi" w:hAnsiTheme="minorHAnsi" w:cstheme="minorHAnsi"/>
          <w:color w:val="000000"/>
          <w:sz w:val="22"/>
          <w:szCs w:val="22"/>
          <w:lang w:eastAsia="en-GB"/>
        </w:rPr>
      </w:pPr>
      <w:r w:rsidRPr="00131102">
        <w:rPr>
          <w:rFonts w:asciiTheme="minorHAnsi" w:hAnsiTheme="minorHAnsi" w:cstheme="minorHAnsi"/>
          <w:sz w:val="22"/>
          <w:szCs w:val="22"/>
        </w:rPr>
        <w:br w:type="page"/>
      </w:r>
    </w:p>
    <w:p w14:paraId="1658B1A9" w14:textId="04EA6828" w:rsidR="00084093" w:rsidRPr="00131102" w:rsidRDefault="4680CF36" w:rsidP="4680CF36">
      <w:pPr>
        <w:spacing w:line="252" w:lineRule="auto"/>
        <w:jc w:val="both"/>
        <w:rPr>
          <w:rFonts w:asciiTheme="minorHAnsi" w:hAnsiTheme="minorHAnsi" w:cstheme="minorBidi"/>
          <w:sz w:val="22"/>
          <w:szCs w:val="22"/>
        </w:rPr>
      </w:pPr>
      <w:r w:rsidRPr="00131102">
        <w:rPr>
          <w:rFonts w:asciiTheme="minorHAnsi" w:hAnsiTheme="minorHAnsi" w:cstheme="minorBidi"/>
          <w:sz w:val="22"/>
          <w:szCs w:val="22"/>
        </w:rPr>
        <w:lastRenderedPageBreak/>
        <w:t xml:space="preserve">o I apply for the use of the Jacqueline </w:t>
      </w:r>
      <w:proofErr w:type="gramStart"/>
      <w:r w:rsidRPr="00131102">
        <w:rPr>
          <w:rFonts w:asciiTheme="minorHAnsi" w:hAnsiTheme="minorHAnsi" w:cstheme="minorBidi"/>
          <w:sz w:val="22"/>
          <w:szCs w:val="22"/>
        </w:rPr>
        <w:t>Donoff ]</w:t>
      </w:r>
      <w:proofErr w:type="gramEnd"/>
      <w:r w:rsidRPr="00131102">
        <w:rPr>
          <w:rFonts w:asciiTheme="minorHAnsi" w:hAnsiTheme="minorHAnsi" w:cstheme="minorBidi"/>
          <w:sz w:val="22"/>
          <w:szCs w:val="22"/>
        </w:rPr>
        <w:t xml:space="preserve"> on the date and times set out above and for the specified purpose. I agree to pay the hall hire costs including caretaker, security and shomer costs (where applicable).</w:t>
      </w:r>
    </w:p>
    <w:p w14:paraId="1A81F0B1" w14:textId="77777777" w:rsidR="00084093" w:rsidRPr="00131102" w:rsidRDefault="00084093" w:rsidP="00473212">
      <w:pPr>
        <w:spacing w:line="252" w:lineRule="auto"/>
        <w:jc w:val="both"/>
        <w:rPr>
          <w:rFonts w:asciiTheme="minorHAnsi" w:hAnsiTheme="minorHAnsi" w:cstheme="minorHAnsi"/>
          <w:bCs/>
          <w:sz w:val="22"/>
          <w:szCs w:val="22"/>
        </w:rPr>
      </w:pPr>
    </w:p>
    <w:p w14:paraId="3B882C1D" w14:textId="77777777" w:rsidR="00084093" w:rsidRPr="00131102" w:rsidRDefault="00084093" w:rsidP="00473212">
      <w:pPr>
        <w:spacing w:line="252" w:lineRule="auto"/>
        <w:jc w:val="both"/>
        <w:rPr>
          <w:rFonts w:asciiTheme="minorHAnsi" w:hAnsiTheme="minorHAnsi" w:cstheme="minorHAnsi"/>
          <w:bCs/>
          <w:sz w:val="22"/>
          <w:szCs w:val="22"/>
        </w:rPr>
      </w:pPr>
      <w:r w:rsidRPr="00131102">
        <w:rPr>
          <w:rFonts w:asciiTheme="minorHAnsi" w:eastAsia="Wingdings" w:hAnsiTheme="minorHAnsi" w:cstheme="minorHAnsi"/>
          <w:bCs/>
          <w:sz w:val="22"/>
          <w:szCs w:val="22"/>
        </w:rPr>
        <w:t></w:t>
      </w:r>
      <w:r w:rsidRPr="00131102">
        <w:rPr>
          <w:rFonts w:asciiTheme="minorHAnsi" w:hAnsiTheme="minorHAnsi" w:cstheme="minorHAnsi"/>
          <w:bCs/>
          <w:sz w:val="22"/>
          <w:szCs w:val="22"/>
        </w:rPr>
        <w:t xml:space="preserve"> </w:t>
      </w:r>
      <w:r w:rsidRPr="00131102">
        <w:rPr>
          <w:rStyle w:val="Strong"/>
          <w:rFonts w:asciiTheme="minorHAnsi" w:hAnsiTheme="minorHAnsi" w:cstheme="minorHAnsi"/>
          <w:sz w:val="22"/>
          <w:szCs w:val="22"/>
        </w:rPr>
        <w:t xml:space="preserve">I enclose a deposit (the Deposit) of £150 made payable to </w:t>
      </w:r>
      <w:r w:rsidRPr="00131102">
        <w:rPr>
          <w:rStyle w:val="Strong"/>
          <w:rFonts w:asciiTheme="minorHAnsi" w:hAnsiTheme="minorHAnsi" w:cstheme="minorHAnsi"/>
          <w:i/>
          <w:sz w:val="22"/>
          <w:szCs w:val="22"/>
        </w:rPr>
        <w:t>EAYC</w:t>
      </w:r>
      <w:r w:rsidRPr="00131102">
        <w:rPr>
          <w:rStyle w:val="Strong"/>
          <w:rFonts w:asciiTheme="minorHAnsi" w:hAnsiTheme="minorHAnsi" w:cstheme="minorHAnsi"/>
          <w:sz w:val="22"/>
          <w:szCs w:val="22"/>
        </w:rPr>
        <w:t xml:space="preserve">. If the hire is cancelled with less than twelve </w:t>
      </w:r>
      <w:r w:rsidR="00F43BAC" w:rsidRPr="00131102">
        <w:rPr>
          <w:rStyle w:val="Strong"/>
          <w:rFonts w:asciiTheme="minorHAnsi" w:hAnsiTheme="minorHAnsi" w:cstheme="minorHAnsi"/>
          <w:sz w:val="22"/>
          <w:szCs w:val="22"/>
        </w:rPr>
        <w:t>months’ notice</w:t>
      </w:r>
      <w:r w:rsidRPr="00131102">
        <w:rPr>
          <w:rStyle w:val="Strong"/>
          <w:rFonts w:asciiTheme="minorHAnsi" w:hAnsiTheme="minorHAnsi" w:cstheme="minorHAnsi"/>
          <w:sz w:val="22"/>
          <w:szCs w:val="22"/>
        </w:rPr>
        <w:t xml:space="preserve"> in writing, the Deposit will be forfeited. </w:t>
      </w:r>
      <w:r w:rsidRPr="00131102">
        <w:rPr>
          <w:rFonts w:asciiTheme="minorHAnsi" w:hAnsiTheme="minorHAnsi" w:cstheme="minorHAnsi"/>
          <w:bCs/>
          <w:sz w:val="22"/>
          <w:szCs w:val="22"/>
        </w:rPr>
        <w:t xml:space="preserve"> The cost of any breakages will in the first instance be deducted from this Deposit. Either the whole of the Deposit (if there are no such costs) or the balance (if any) after the deduction of such costs will be refunded to the Hirer within 21 days after the date of the Event. EAYC reserves the right to recover any costs </w:t>
      </w:r>
      <w:proofErr w:type="gramStart"/>
      <w:r w:rsidRPr="00131102">
        <w:rPr>
          <w:rFonts w:asciiTheme="minorHAnsi" w:hAnsiTheme="minorHAnsi" w:cstheme="minorHAnsi"/>
          <w:bCs/>
          <w:sz w:val="22"/>
          <w:szCs w:val="22"/>
        </w:rPr>
        <w:t>in excess of</w:t>
      </w:r>
      <w:proofErr w:type="gramEnd"/>
      <w:r w:rsidRPr="00131102">
        <w:rPr>
          <w:rFonts w:asciiTheme="minorHAnsi" w:hAnsiTheme="minorHAnsi" w:cstheme="minorHAnsi"/>
          <w:bCs/>
          <w:sz w:val="22"/>
          <w:szCs w:val="22"/>
        </w:rPr>
        <w:t xml:space="preserve"> the Deposit from the Hirer.</w:t>
      </w:r>
    </w:p>
    <w:p w14:paraId="717AAFBA" w14:textId="77777777" w:rsidR="00084093" w:rsidRPr="00131102" w:rsidRDefault="00084093" w:rsidP="00473212">
      <w:pPr>
        <w:spacing w:line="252" w:lineRule="auto"/>
        <w:jc w:val="both"/>
        <w:rPr>
          <w:rFonts w:asciiTheme="minorHAnsi" w:hAnsiTheme="minorHAnsi" w:cstheme="minorHAnsi"/>
          <w:bCs/>
          <w:sz w:val="22"/>
          <w:szCs w:val="22"/>
        </w:rPr>
      </w:pPr>
    </w:p>
    <w:p w14:paraId="1CF31B5F" w14:textId="77777777" w:rsidR="00084093" w:rsidRPr="00131102" w:rsidRDefault="00084093" w:rsidP="00473212">
      <w:pPr>
        <w:spacing w:line="252" w:lineRule="auto"/>
        <w:jc w:val="both"/>
        <w:rPr>
          <w:rFonts w:asciiTheme="minorHAnsi" w:hAnsiTheme="minorHAnsi" w:cstheme="minorHAnsi"/>
          <w:bCs/>
          <w:sz w:val="22"/>
          <w:szCs w:val="22"/>
        </w:rPr>
      </w:pPr>
      <w:r w:rsidRPr="00131102">
        <w:rPr>
          <w:rFonts w:asciiTheme="minorHAnsi" w:eastAsia="Wingdings" w:hAnsiTheme="minorHAnsi" w:cstheme="minorHAnsi"/>
          <w:bCs/>
          <w:sz w:val="22"/>
          <w:szCs w:val="22"/>
        </w:rPr>
        <w:t></w:t>
      </w:r>
      <w:r w:rsidRPr="00131102">
        <w:rPr>
          <w:rFonts w:asciiTheme="minorHAnsi" w:hAnsiTheme="minorHAnsi" w:cstheme="minorHAnsi"/>
          <w:bCs/>
          <w:sz w:val="22"/>
          <w:szCs w:val="22"/>
        </w:rPr>
        <w:t xml:space="preserve"> I understand the cancellation policy.</w:t>
      </w:r>
    </w:p>
    <w:p w14:paraId="56EE48EE" w14:textId="77777777" w:rsidR="00084093" w:rsidRPr="00131102" w:rsidRDefault="00084093" w:rsidP="00473212">
      <w:pPr>
        <w:spacing w:line="252" w:lineRule="auto"/>
        <w:jc w:val="both"/>
        <w:rPr>
          <w:rFonts w:asciiTheme="minorHAnsi" w:hAnsiTheme="minorHAnsi" w:cstheme="minorHAnsi"/>
          <w:bCs/>
          <w:sz w:val="22"/>
          <w:szCs w:val="22"/>
        </w:rPr>
      </w:pPr>
    </w:p>
    <w:p w14:paraId="4B39FF47" w14:textId="77777777" w:rsidR="00084093" w:rsidRPr="00131102" w:rsidRDefault="00084093" w:rsidP="00473212">
      <w:pPr>
        <w:spacing w:line="252" w:lineRule="auto"/>
        <w:jc w:val="both"/>
        <w:rPr>
          <w:rFonts w:asciiTheme="minorHAnsi" w:hAnsiTheme="minorHAnsi" w:cstheme="minorHAnsi"/>
          <w:bCs/>
          <w:sz w:val="22"/>
          <w:szCs w:val="22"/>
        </w:rPr>
      </w:pPr>
      <w:r w:rsidRPr="00131102">
        <w:rPr>
          <w:rFonts w:asciiTheme="minorHAnsi" w:eastAsia="Wingdings" w:hAnsiTheme="minorHAnsi" w:cstheme="minorHAnsi"/>
          <w:bCs/>
          <w:sz w:val="22"/>
          <w:szCs w:val="22"/>
        </w:rPr>
        <w:t></w:t>
      </w:r>
      <w:r w:rsidRPr="00131102">
        <w:rPr>
          <w:rFonts w:asciiTheme="minorHAnsi" w:hAnsiTheme="minorHAnsi" w:cstheme="minorHAnsi"/>
          <w:bCs/>
          <w:sz w:val="22"/>
          <w:szCs w:val="22"/>
        </w:rPr>
        <w:t xml:space="preserve"> I understand that this application does not constitute an agreement on the part of EAYC to hire the premises and that until I have received an agreement signed by the Administrator no advertising or any other activity relating to the hire may take place.</w:t>
      </w:r>
    </w:p>
    <w:p w14:paraId="2908EB2C" w14:textId="77777777" w:rsidR="00084093" w:rsidRPr="00131102" w:rsidRDefault="00084093" w:rsidP="00473212">
      <w:pPr>
        <w:spacing w:line="252" w:lineRule="auto"/>
        <w:jc w:val="both"/>
        <w:rPr>
          <w:rFonts w:asciiTheme="minorHAnsi" w:hAnsiTheme="minorHAnsi" w:cstheme="minorHAnsi"/>
          <w:bCs/>
          <w:sz w:val="22"/>
          <w:szCs w:val="22"/>
        </w:rPr>
      </w:pPr>
    </w:p>
    <w:p w14:paraId="16E8961C" w14:textId="77777777" w:rsidR="00084093" w:rsidRPr="00131102" w:rsidRDefault="00084093" w:rsidP="00473212">
      <w:pPr>
        <w:spacing w:line="252" w:lineRule="auto"/>
        <w:jc w:val="both"/>
        <w:rPr>
          <w:rFonts w:asciiTheme="minorHAnsi" w:hAnsiTheme="minorHAnsi" w:cstheme="minorHAnsi"/>
          <w:bCs/>
          <w:sz w:val="22"/>
          <w:szCs w:val="22"/>
        </w:rPr>
      </w:pPr>
      <w:r w:rsidRPr="00131102">
        <w:rPr>
          <w:rFonts w:asciiTheme="minorHAnsi" w:eastAsia="Wingdings" w:hAnsiTheme="minorHAnsi" w:cstheme="minorHAnsi"/>
          <w:bCs/>
          <w:sz w:val="22"/>
          <w:szCs w:val="22"/>
        </w:rPr>
        <w:t></w:t>
      </w:r>
      <w:r w:rsidRPr="00131102">
        <w:rPr>
          <w:rFonts w:asciiTheme="minorHAnsi" w:hAnsiTheme="minorHAnsi" w:cstheme="minorHAnsi"/>
          <w:bCs/>
          <w:sz w:val="22"/>
          <w:szCs w:val="22"/>
        </w:rPr>
        <w:t xml:space="preserve"> In addition to the Deposit, I will pay the total cost of the hire at least 14 days before the date of the hire.</w:t>
      </w:r>
    </w:p>
    <w:p w14:paraId="121FD38A" w14:textId="77777777" w:rsidR="00084093" w:rsidRPr="00131102" w:rsidRDefault="00084093" w:rsidP="00473212">
      <w:pPr>
        <w:spacing w:line="252" w:lineRule="auto"/>
        <w:jc w:val="both"/>
        <w:rPr>
          <w:rFonts w:asciiTheme="minorHAnsi" w:hAnsiTheme="minorHAnsi" w:cstheme="minorHAnsi"/>
          <w:bCs/>
          <w:sz w:val="22"/>
          <w:szCs w:val="22"/>
        </w:rPr>
      </w:pPr>
    </w:p>
    <w:p w14:paraId="38AD8A54" w14:textId="77777777" w:rsidR="00084093" w:rsidRPr="00131102" w:rsidRDefault="00084093" w:rsidP="00473212">
      <w:pPr>
        <w:spacing w:line="252" w:lineRule="auto"/>
        <w:jc w:val="both"/>
        <w:rPr>
          <w:rFonts w:asciiTheme="minorHAnsi" w:hAnsiTheme="minorHAnsi" w:cstheme="minorHAnsi"/>
          <w:bCs/>
          <w:sz w:val="22"/>
          <w:szCs w:val="22"/>
        </w:rPr>
      </w:pPr>
      <w:r w:rsidRPr="00131102">
        <w:rPr>
          <w:rFonts w:asciiTheme="minorHAnsi" w:eastAsia="Wingdings" w:hAnsiTheme="minorHAnsi" w:cstheme="minorHAnsi"/>
          <w:bCs/>
          <w:sz w:val="22"/>
          <w:szCs w:val="22"/>
        </w:rPr>
        <w:t></w:t>
      </w:r>
      <w:r w:rsidRPr="00131102">
        <w:rPr>
          <w:rFonts w:asciiTheme="minorHAnsi" w:hAnsiTheme="minorHAnsi" w:cstheme="minorHAnsi"/>
          <w:bCs/>
          <w:sz w:val="22"/>
          <w:szCs w:val="22"/>
        </w:rPr>
        <w:t xml:space="preserve"> I confirm that all food and drink brought onto site, whether by a caterer or the hirer or anyone else, shall be kosher according to the standards of a recognised orthodox kashrus authority to be approved by the EAYC in its absolute discretion and each and every function or event of any kind shall be supervised by a shomer of such a kashrut authority or by one supplied by EAYC.</w:t>
      </w:r>
    </w:p>
    <w:p w14:paraId="1FE2DD96" w14:textId="77777777" w:rsidR="00084093" w:rsidRPr="00131102" w:rsidRDefault="00084093" w:rsidP="00473212">
      <w:pPr>
        <w:spacing w:line="252" w:lineRule="auto"/>
        <w:jc w:val="both"/>
        <w:rPr>
          <w:rFonts w:asciiTheme="minorHAnsi" w:hAnsiTheme="minorHAnsi" w:cstheme="minorHAnsi"/>
          <w:bCs/>
          <w:sz w:val="22"/>
          <w:szCs w:val="22"/>
        </w:rPr>
      </w:pPr>
    </w:p>
    <w:p w14:paraId="33C04C8B" w14:textId="77777777" w:rsidR="00084093" w:rsidRPr="00131102" w:rsidRDefault="00084093" w:rsidP="00473212">
      <w:pPr>
        <w:spacing w:line="252" w:lineRule="auto"/>
        <w:jc w:val="both"/>
        <w:rPr>
          <w:rFonts w:asciiTheme="minorHAnsi" w:hAnsiTheme="minorHAnsi" w:cstheme="minorHAnsi"/>
          <w:bCs/>
          <w:sz w:val="22"/>
          <w:szCs w:val="22"/>
        </w:rPr>
      </w:pPr>
      <w:r w:rsidRPr="00131102">
        <w:rPr>
          <w:rFonts w:asciiTheme="minorHAnsi" w:eastAsia="Wingdings" w:hAnsiTheme="minorHAnsi" w:cstheme="minorHAnsi"/>
          <w:bCs/>
          <w:sz w:val="22"/>
          <w:szCs w:val="22"/>
        </w:rPr>
        <w:t></w:t>
      </w:r>
      <w:r w:rsidRPr="00131102">
        <w:rPr>
          <w:rFonts w:asciiTheme="minorHAnsi" w:hAnsiTheme="minorHAnsi" w:cstheme="minorHAnsi"/>
          <w:bCs/>
          <w:sz w:val="22"/>
          <w:szCs w:val="22"/>
        </w:rPr>
        <w:t xml:space="preserve"> I will ensure that at least 7 days prior to the date when the hire takes place, I will deliver to EAYC</w:t>
      </w:r>
    </w:p>
    <w:p w14:paraId="472C72E3" w14:textId="77777777" w:rsidR="00084093" w:rsidRPr="00131102" w:rsidRDefault="00084093" w:rsidP="00473212">
      <w:pPr>
        <w:numPr>
          <w:ilvl w:val="0"/>
          <w:numId w:val="16"/>
        </w:numPr>
        <w:tabs>
          <w:tab w:val="clear" w:pos="170"/>
        </w:tabs>
        <w:spacing w:line="252" w:lineRule="auto"/>
        <w:jc w:val="both"/>
        <w:rPr>
          <w:rFonts w:asciiTheme="minorHAnsi" w:hAnsiTheme="minorHAnsi" w:cstheme="minorHAnsi"/>
          <w:bCs/>
          <w:sz w:val="22"/>
          <w:szCs w:val="22"/>
        </w:rPr>
      </w:pPr>
      <w:r w:rsidRPr="00131102">
        <w:rPr>
          <w:rFonts w:asciiTheme="minorHAnsi" w:hAnsiTheme="minorHAnsi" w:cstheme="minorHAnsi"/>
          <w:bCs/>
          <w:sz w:val="22"/>
          <w:szCs w:val="22"/>
        </w:rPr>
        <w:t xml:space="preserve">the form annexed to this agreement marked ‘Form 3’ duly signed by my caterer together with the requested documentation. I will be responsible for any loss, damage and expense incurred by EAYC ensuing out of any breach by the caterer of its obligations set out in that form. </w:t>
      </w:r>
    </w:p>
    <w:p w14:paraId="769836D2" w14:textId="77777777" w:rsidR="00084093" w:rsidRPr="00131102" w:rsidRDefault="00084093" w:rsidP="00473212">
      <w:pPr>
        <w:numPr>
          <w:ilvl w:val="0"/>
          <w:numId w:val="16"/>
        </w:numPr>
        <w:tabs>
          <w:tab w:val="clear" w:pos="170"/>
        </w:tabs>
        <w:spacing w:line="252" w:lineRule="auto"/>
        <w:jc w:val="both"/>
        <w:rPr>
          <w:rFonts w:asciiTheme="minorHAnsi" w:hAnsiTheme="minorHAnsi" w:cstheme="minorHAnsi"/>
          <w:bCs/>
          <w:sz w:val="22"/>
          <w:szCs w:val="22"/>
        </w:rPr>
      </w:pPr>
      <w:r w:rsidRPr="00131102">
        <w:rPr>
          <w:rFonts w:asciiTheme="minorHAnsi" w:hAnsiTheme="minorHAnsi" w:cstheme="minorHAnsi"/>
          <w:bCs/>
          <w:sz w:val="22"/>
          <w:szCs w:val="22"/>
        </w:rPr>
        <w:t xml:space="preserve">copies of </w:t>
      </w:r>
      <w:proofErr w:type="gramStart"/>
      <w:r w:rsidRPr="00131102">
        <w:rPr>
          <w:rFonts w:asciiTheme="minorHAnsi" w:hAnsiTheme="minorHAnsi" w:cstheme="minorHAnsi"/>
          <w:bCs/>
          <w:sz w:val="22"/>
          <w:szCs w:val="22"/>
        </w:rPr>
        <w:t>third party</w:t>
      </w:r>
      <w:proofErr w:type="gramEnd"/>
      <w:r w:rsidRPr="00131102">
        <w:rPr>
          <w:rFonts w:asciiTheme="minorHAnsi" w:hAnsiTheme="minorHAnsi" w:cstheme="minorHAnsi"/>
          <w:bCs/>
          <w:sz w:val="22"/>
          <w:szCs w:val="22"/>
        </w:rPr>
        <w:t xml:space="preserve"> liability insurance for other third parties who may be working at EAYC for the event, such as bands, photographers, videographers, etc.</w:t>
      </w:r>
    </w:p>
    <w:p w14:paraId="27357532" w14:textId="77777777" w:rsidR="00084093" w:rsidRPr="00131102" w:rsidRDefault="00084093" w:rsidP="00473212">
      <w:pPr>
        <w:spacing w:line="252" w:lineRule="auto"/>
        <w:jc w:val="both"/>
        <w:rPr>
          <w:rFonts w:asciiTheme="minorHAnsi" w:hAnsiTheme="minorHAnsi" w:cstheme="minorHAnsi"/>
          <w:bCs/>
          <w:sz w:val="22"/>
          <w:szCs w:val="22"/>
        </w:rPr>
      </w:pPr>
    </w:p>
    <w:p w14:paraId="24053640" w14:textId="77777777" w:rsidR="00084093" w:rsidRPr="00131102" w:rsidRDefault="00084093" w:rsidP="00473212">
      <w:pPr>
        <w:spacing w:line="252" w:lineRule="auto"/>
        <w:jc w:val="both"/>
        <w:rPr>
          <w:rFonts w:asciiTheme="minorHAnsi" w:hAnsiTheme="minorHAnsi" w:cstheme="minorHAnsi"/>
          <w:bCs/>
          <w:sz w:val="22"/>
          <w:szCs w:val="22"/>
        </w:rPr>
      </w:pPr>
      <w:r w:rsidRPr="00131102">
        <w:rPr>
          <w:rFonts w:asciiTheme="minorHAnsi" w:eastAsia="Wingdings" w:hAnsiTheme="minorHAnsi" w:cstheme="minorHAnsi"/>
          <w:bCs/>
          <w:sz w:val="22"/>
          <w:szCs w:val="22"/>
        </w:rPr>
        <w:t></w:t>
      </w:r>
      <w:r w:rsidRPr="00131102">
        <w:rPr>
          <w:rFonts w:asciiTheme="minorHAnsi" w:hAnsiTheme="minorHAnsi" w:cstheme="minorHAnsi"/>
          <w:bCs/>
          <w:sz w:val="22"/>
          <w:szCs w:val="22"/>
        </w:rPr>
        <w:t xml:space="preserve"> I confirm that I have read, and will be bound by, the Standard Terms for Use.</w:t>
      </w:r>
    </w:p>
    <w:p w14:paraId="07F023C8" w14:textId="77777777" w:rsidR="00084093" w:rsidRPr="00131102" w:rsidRDefault="00084093" w:rsidP="00473212">
      <w:pPr>
        <w:spacing w:line="252" w:lineRule="auto"/>
        <w:jc w:val="both"/>
        <w:rPr>
          <w:rFonts w:asciiTheme="minorHAnsi" w:hAnsiTheme="minorHAnsi" w:cstheme="minorHAnsi"/>
          <w:bCs/>
          <w:sz w:val="22"/>
          <w:szCs w:val="22"/>
        </w:rPr>
      </w:pPr>
    </w:p>
    <w:p w14:paraId="27E675FE" w14:textId="1FB8702C" w:rsidR="00084093" w:rsidRPr="00131102" w:rsidRDefault="4680CF36" w:rsidP="008949A9">
      <w:pPr>
        <w:spacing w:line="252" w:lineRule="auto"/>
        <w:jc w:val="both"/>
        <w:rPr>
          <w:rFonts w:asciiTheme="minorHAnsi" w:hAnsiTheme="minorHAnsi" w:cstheme="minorBidi"/>
          <w:sz w:val="22"/>
          <w:szCs w:val="22"/>
        </w:rPr>
      </w:pPr>
      <w:r w:rsidRPr="00131102">
        <w:rPr>
          <w:rFonts w:asciiTheme="minorHAnsi" w:hAnsiTheme="minorHAnsi" w:cstheme="minorBidi"/>
          <w:sz w:val="22"/>
          <w:szCs w:val="22"/>
        </w:rPr>
        <w:t xml:space="preserve">SIGNED by </w:t>
      </w:r>
      <w:r w:rsidR="00084093" w:rsidRPr="00131102">
        <w:rPr>
          <w:sz w:val="22"/>
          <w:szCs w:val="22"/>
        </w:rPr>
        <w:tab/>
      </w:r>
    </w:p>
    <w:p w14:paraId="4BDB5498" w14:textId="77777777" w:rsidR="00084093" w:rsidRPr="00131102" w:rsidRDefault="00084093" w:rsidP="00473212">
      <w:pPr>
        <w:spacing w:line="252" w:lineRule="auto"/>
        <w:jc w:val="both"/>
        <w:rPr>
          <w:rFonts w:asciiTheme="minorHAnsi" w:hAnsiTheme="minorHAnsi" w:cstheme="minorHAnsi"/>
          <w:sz w:val="22"/>
          <w:szCs w:val="22"/>
        </w:rPr>
      </w:pPr>
    </w:p>
    <w:p w14:paraId="4382F8DC" w14:textId="448AE678" w:rsidR="00084093" w:rsidRPr="00131102" w:rsidRDefault="4680CF36" w:rsidP="008949A9">
      <w:pPr>
        <w:spacing w:line="252" w:lineRule="auto"/>
        <w:jc w:val="both"/>
        <w:rPr>
          <w:sz w:val="22"/>
          <w:szCs w:val="22"/>
        </w:rPr>
      </w:pPr>
      <w:r w:rsidRPr="00131102">
        <w:rPr>
          <w:rFonts w:asciiTheme="minorHAnsi" w:hAnsiTheme="minorHAnsi" w:cstheme="minorBidi"/>
          <w:sz w:val="22"/>
          <w:szCs w:val="22"/>
        </w:rPr>
        <w:t>Print Name</w:t>
      </w:r>
      <w:r w:rsidR="00084093" w:rsidRPr="00131102">
        <w:rPr>
          <w:sz w:val="22"/>
          <w:szCs w:val="22"/>
        </w:rPr>
        <w:tab/>
      </w:r>
    </w:p>
    <w:p w14:paraId="7496E370" w14:textId="77777777" w:rsidR="008949A9" w:rsidRPr="00131102" w:rsidRDefault="008949A9" w:rsidP="008949A9">
      <w:pPr>
        <w:spacing w:line="252" w:lineRule="auto"/>
        <w:jc w:val="both"/>
        <w:rPr>
          <w:rFonts w:asciiTheme="minorHAnsi" w:hAnsiTheme="minorHAnsi" w:cstheme="minorBidi"/>
          <w:sz w:val="22"/>
          <w:szCs w:val="22"/>
        </w:rPr>
      </w:pPr>
    </w:p>
    <w:p w14:paraId="19985E84" w14:textId="7100BE21" w:rsidR="00084093" w:rsidRPr="00131102" w:rsidRDefault="00084093" w:rsidP="00473212">
      <w:pPr>
        <w:spacing w:line="252" w:lineRule="auto"/>
        <w:jc w:val="both"/>
        <w:rPr>
          <w:rFonts w:asciiTheme="minorHAnsi" w:hAnsiTheme="minorHAnsi" w:cstheme="minorHAnsi"/>
          <w:sz w:val="22"/>
          <w:szCs w:val="22"/>
        </w:rPr>
      </w:pPr>
      <w:r w:rsidRPr="00131102">
        <w:rPr>
          <w:rFonts w:asciiTheme="minorHAnsi" w:hAnsiTheme="minorHAnsi" w:cstheme="minorHAnsi"/>
          <w:sz w:val="22"/>
          <w:szCs w:val="22"/>
        </w:rPr>
        <w:t>Date</w:t>
      </w:r>
      <w:r w:rsidRPr="00131102">
        <w:rPr>
          <w:rFonts w:asciiTheme="minorHAnsi" w:hAnsiTheme="minorHAnsi" w:cstheme="minorHAnsi"/>
          <w:sz w:val="22"/>
          <w:szCs w:val="22"/>
        </w:rPr>
        <w:tab/>
      </w:r>
      <w:r w:rsidRPr="00131102">
        <w:rPr>
          <w:rFonts w:asciiTheme="minorHAnsi" w:hAnsiTheme="minorHAnsi" w:cstheme="minorHAnsi"/>
          <w:sz w:val="22"/>
          <w:szCs w:val="22"/>
        </w:rPr>
        <w:tab/>
      </w:r>
    </w:p>
    <w:p w14:paraId="6736BFB0" w14:textId="77777777" w:rsidR="00084093" w:rsidRPr="00131102" w:rsidRDefault="00084093" w:rsidP="00473212">
      <w:pPr>
        <w:spacing w:after="120" w:line="252" w:lineRule="auto"/>
        <w:jc w:val="both"/>
        <w:rPr>
          <w:rFonts w:asciiTheme="minorHAnsi" w:hAnsiTheme="minorHAnsi" w:cstheme="minorHAnsi"/>
          <w:b/>
          <w:bCs/>
          <w:sz w:val="22"/>
          <w:szCs w:val="22"/>
        </w:rPr>
      </w:pPr>
      <w:r w:rsidRPr="00131102">
        <w:rPr>
          <w:rFonts w:asciiTheme="minorHAnsi" w:hAnsiTheme="minorHAnsi" w:cstheme="minorHAnsi"/>
          <w:sz w:val="22"/>
          <w:szCs w:val="22"/>
        </w:rPr>
        <w:br w:type="page"/>
      </w:r>
      <w:r w:rsidRPr="00131102">
        <w:rPr>
          <w:rFonts w:asciiTheme="minorHAnsi" w:hAnsiTheme="minorHAnsi" w:cstheme="minorHAnsi"/>
          <w:b/>
          <w:bCs/>
          <w:sz w:val="22"/>
          <w:szCs w:val="22"/>
        </w:rPr>
        <w:lastRenderedPageBreak/>
        <w:t>STANDARD TERMS FOR USE OF EDGWARE ADATH YISROEL CONGREGATION</w:t>
      </w:r>
    </w:p>
    <w:p w14:paraId="0675EDB3"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1. These Standard Terms of Use apply to the Hall Hire Booking Form to which they are attached (“Booking Form”) and are between EAYC and the person identified in the Booking Form (“The Hirer”).</w:t>
      </w:r>
    </w:p>
    <w:p w14:paraId="471AEFAA"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2. EAYC will afford The Hirer the use of the banqueting facilities consisting of the </w:t>
      </w:r>
      <w:proofErr w:type="gramStart"/>
      <w:r w:rsidRPr="00131102">
        <w:rPr>
          <w:rFonts w:asciiTheme="minorHAnsi" w:hAnsiTheme="minorHAnsi" w:cstheme="minorHAnsi"/>
          <w:sz w:val="22"/>
          <w:szCs w:val="22"/>
        </w:rPr>
        <w:t>particular hall</w:t>
      </w:r>
      <w:proofErr w:type="gramEnd"/>
      <w:r w:rsidRPr="00131102">
        <w:rPr>
          <w:rFonts w:asciiTheme="minorHAnsi" w:hAnsiTheme="minorHAnsi" w:cstheme="minorHAnsi"/>
          <w:sz w:val="22"/>
          <w:szCs w:val="22"/>
        </w:rPr>
        <w:t xml:space="preserve">, kitchens and adjacent toilets at EAYC for the purposes of hosting the event (the "Event") specified in the Booking Form together with any other equipment or facilities identified in the Booking Form during the period specified in the Booking Form. Neither the Hirer nor any of the Hirer’s guests, contractors or agents shall enter any other part of the site at 265 Hale Lane, HA8 (“the Premises”) except those parts which afford access from the main entrance to the banqueting facilities. Access to the Premises for The Hirer and The Hirer’s guests, contractors or agents will be by the main entrance to the Premises and the entrance to the kitchens. </w:t>
      </w:r>
    </w:p>
    <w:p w14:paraId="616B4501"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3. The Hirer will pay the amounts specified in and/or calculated in accordance with the Booking Form together with VAT, where applicable, not less than 14 days prior to the date of hire.</w:t>
      </w:r>
    </w:p>
    <w:p w14:paraId="07919C8F"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4. The Hirer agrees that the maximum number of people who may be entertained will not exceed </w:t>
      </w:r>
      <w:r w:rsidR="007A28CF" w:rsidRPr="00131102">
        <w:rPr>
          <w:rFonts w:asciiTheme="minorHAnsi" w:hAnsiTheme="minorHAnsi" w:cstheme="minorHAnsi"/>
          <w:sz w:val="22"/>
          <w:szCs w:val="22"/>
        </w:rPr>
        <w:t>120</w:t>
      </w:r>
      <w:r w:rsidRPr="00131102">
        <w:rPr>
          <w:rFonts w:asciiTheme="minorHAnsi" w:hAnsiTheme="minorHAnsi" w:cstheme="minorHAnsi"/>
          <w:sz w:val="22"/>
          <w:szCs w:val="22"/>
        </w:rPr>
        <w:t xml:space="preserve"> seated and 250 standing (excluding staff) fo</w:t>
      </w:r>
      <w:r w:rsidR="007A28CF" w:rsidRPr="00131102">
        <w:rPr>
          <w:rFonts w:asciiTheme="minorHAnsi" w:hAnsiTheme="minorHAnsi" w:cstheme="minorHAnsi"/>
          <w:sz w:val="22"/>
          <w:szCs w:val="22"/>
        </w:rPr>
        <w:t xml:space="preserve">r the </w:t>
      </w:r>
      <w:proofErr w:type="gramStart"/>
      <w:r w:rsidR="007A28CF" w:rsidRPr="00131102">
        <w:rPr>
          <w:rFonts w:asciiTheme="minorHAnsi" w:hAnsiTheme="minorHAnsi" w:cstheme="minorHAnsi"/>
          <w:sz w:val="22"/>
          <w:szCs w:val="22"/>
        </w:rPr>
        <w:t>Jacqueline Donoff hall</w:t>
      </w:r>
      <w:proofErr w:type="gramEnd"/>
      <w:r w:rsidR="007A28CF" w:rsidRPr="00131102">
        <w:rPr>
          <w:rFonts w:asciiTheme="minorHAnsi" w:hAnsiTheme="minorHAnsi" w:cstheme="minorHAnsi"/>
          <w:sz w:val="22"/>
          <w:szCs w:val="22"/>
        </w:rPr>
        <w:t>; 12</w:t>
      </w:r>
      <w:r w:rsidRPr="00131102">
        <w:rPr>
          <w:rFonts w:asciiTheme="minorHAnsi" w:hAnsiTheme="minorHAnsi" w:cstheme="minorHAnsi"/>
          <w:sz w:val="22"/>
          <w:szCs w:val="22"/>
        </w:rPr>
        <w:t xml:space="preserve">0 seated and </w:t>
      </w:r>
      <w:r w:rsidR="007A28CF" w:rsidRPr="00131102">
        <w:rPr>
          <w:rFonts w:asciiTheme="minorHAnsi" w:hAnsiTheme="minorHAnsi" w:cstheme="minorHAnsi"/>
          <w:sz w:val="22"/>
          <w:szCs w:val="22"/>
        </w:rPr>
        <w:t>250</w:t>
      </w:r>
      <w:r w:rsidRPr="00131102">
        <w:rPr>
          <w:rFonts w:asciiTheme="minorHAnsi" w:hAnsiTheme="minorHAnsi" w:cstheme="minorHAnsi"/>
          <w:sz w:val="22"/>
          <w:szCs w:val="22"/>
        </w:rPr>
        <w:t xml:space="preserve"> standing for the main </w:t>
      </w:r>
      <w:r w:rsidR="006B68BF" w:rsidRPr="00131102">
        <w:rPr>
          <w:rFonts w:asciiTheme="minorHAnsi" w:hAnsiTheme="minorHAnsi" w:cstheme="minorHAnsi"/>
          <w:sz w:val="22"/>
          <w:szCs w:val="22"/>
        </w:rPr>
        <w:t>davening area</w:t>
      </w:r>
      <w:r w:rsidRPr="00131102">
        <w:rPr>
          <w:rFonts w:asciiTheme="minorHAnsi" w:hAnsiTheme="minorHAnsi" w:cstheme="minorHAnsi"/>
          <w:sz w:val="22"/>
          <w:szCs w:val="22"/>
        </w:rPr>
        <w:t>.</w:t>
      </w:r>
    </w:p>
    <w:p w14:paraId="4B0BA217"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5. The Premises is a no smoking venue. The Hirer and The Hirer’s guests, contractors and agents will comply with this restriction and any other directions given by EAYC in connection with The Hirer’s use of the banqueting facilities including any procedures in relation to the evacuation of the Premises.</w:t>
      </w:r>
    </w:p>
    <w:p w14:paraId="6F956EDE"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6. The Hirer will indemnify EAYC for any loss or damage or liability caused by The Hirer or any of the persons using the banqueting facilities as The Hirer’s guests, contractors or agents.</w:t>
      </w:r>
    </w:p>
    <w:p w14:paraId="1889B66A"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7. The Hirer agrees:</w:t>
      </w:r>
    </w:p>
    <w:p w14:paraId="63F0C33D" w14:textId="77777777" w:rsidR="00084093" w:rsidRPr="00131102" w:rsidRDefault="00084093" w:rsidP="00473212">
      <w:pPr>
        <w:pStyle w:val="ListParagraph"/>
        <w:numPr>
          <w:ilvl w:val="0"/>
          <w:numId w:val="30"/>
        </w:numPr>
        <w:spacing w:after="120" w:line="252" w:lineRule="auto"/>
        <w:jc w:val="both"/>
        <w:rPr>
          <w:rFonts w:asciiTheme="minorHAnsi" w:hAnsiTheme="minorHAnsi" w:cstheme="minorHAnsi"/>
        </w:rPr>
      </w:pPr>
      <w:r w:rsidRPr="00131102">
        <w:rPr>
          <w:rFonts w:asciiTheme="minorHAnsi" w:hAnsiTheme="minorHAnsi" w:cstheme="minorHAnsi"/>
        </w:rPr>
        <w:t xml:space="preserve">to use the Premises only for the purpose of staging the </w:t>
      </w:r>
      <w:proofErr w:type="gramStart"/>
      <w:r w:rsidRPr="00131102">
        <w:rPr>
          <w:rFonts w:asciiTheme="minorHAnsi" w:hAnsiTheme="minorHAnsi" w:cstheme="minorHAnsi"/>
        </w:rPr>
        <w:t>Event;</w:t>
      </w:r>
      <w:proofErr w:type="gramEnd"/>
    </w:p>
    <w:p w14:paraId="7824883D" w14:textId="77777777" w:rsidR="00084093" w:rsidRPr="00131102" w:rsidRDefault="00084093" w:rsidP="00473212">
      <w:pPr>
        <w:pStyle w:val="ListParagraph"/>
        <w:numPr>
          <w:ilvl w:val="0"/>
          <w:numId w:val="30"/>
        </w:numPr>
        <w:spacing w:after="120" w:line="252" w:lineRule="auto"/>
        <w:jc w:val="both"/>
        <w:rPr>
          <w:rFonts w:asciiTheme="minorHAnsi" w:hAnsiTheme="minorHAnsi" w:cstheme="minorHAnsi"/>
        </w:rPr>
      </w:pPr>
      <w:r w:rsidRPr="00131102">
        <w:rPr>
          <w:rFonts w:asciiTheme="minorHAnsi" w:hAnsiTheme="minorHAnsi" w:cstheme="minorHAnsi"/>
        </w:rPr>
        <w:t xml:space="preserve">not to use the Premises or any part of it for any activities which are dangerous, offensive, noxious, illegal or immoral or which are or may become a nuisance to EAYC or the owner or occupier of any neighbouring </w:t>
      </w:r>
      <w:proofErr w:type="gramStart"/>
      <w:r w:rsidRPr="00131102">
        <w:rPr>
          <w:rFonts w:asciiTheme="minorHAnsi" w:hAnsiTheme="minorHAnsi" w:cstheme="minorHAnsi"/>
        </w:rPr>
        <w:t>property;</w:t>
      </w:r>
      <w:proofErr w:type="gramEnd"/>
    </w:p>
    <w:p w14:paraId="685722B9" w14:textId="77777777" w:rsidR="00084093" w:rsidRPr="00131102" w:rsidRDefault="00084093" w:rsidP="00473212">
      <w:pPr>
        <w:pStyle w:val="ListParagraph"/>
        <w:numPr>
          <w:ilvl w:val="0"/>
          <w:numId w:val="30"/>
        </w:numPr>
        <w:spacing w:after="120" w:line="252" w:lineRule="auto"/>
        <w:jc w:val="both"/>
        <w:rPr>
          <w:rFonts w:asciiTheme="minorHAnsi" w:hAnsiTheme="minorHAnsi" w:cstheme="minorHAnsi"/>
        </w:rPr>
      </w:pPr>
      <w:r w:rsidRPr="00131102">
        <w:rPr>
          <w:rFonts w:asciiTheme="minorHAnsi" w:hAnsiTheme="minorHAnsi" w:cstheme="minorHAnsi"/>
        </w:rPr>
        <w:t xml:space="preserve">not to do anything which might invalidate any insurance maintained by EAYC in respect of the Premises or which might increase the insurance premium payable for the </w:t>
      </w:r>
      <w:proofErr w:type="gramStart"/>
      <w:r w:rsidRPr="00131102">
        <w:rPr>
          <w:rFonts w:asciiTheme="minorHAnsi" w:hAnsiTheme="minorHAnsi" w:cstheme="minorHAnsi"/>
        </w:rPr>
        <w:t>Premises;</w:t>
      </w:r>
      <w:proofErr w:type="gramEnd"/>
    </w:p>
    <w:p w14:paraId="034B9689" w14:textId="77777777" w:rsidR="00084093" w:rsidRPr="00131102" w:rsidRDefault="00084093" w:rsidP="00473212">
      <w:pPr>
        <w:pStyle w:val="ListParagraph"/>
        <w:numPr>
          <w:ilvl w:val="0"/>
          <w:numId w:val="30"/>
        </w:numPr>
        <w:spacing w:after="120" w:line="252" w:lineRule="auto"/>
        <w:jc w:val="both"/>
        <w:rPr>
          <w:rFonts w:asciiTheme="minorHAnsi" w:hAnsiTheme="minorHAnsi" w:cstheme="minorHAnsi"/>
        </w:rPr>
      </w:pPr>
      <w:r w:rsidRPr="00131102">
        <w:rPr>
          <w:rFonts w:asciiTheme="minorHAnsi" w:hAnsiTheme="minorHAnsi" w:cstheme="minorHAnsi"/>
        </w:rPr>
        <w:t xml:space="preserve">not to bring on to the Premises or any part of it any </w:t>
      </w:r>
      <w:proofErr w:type="gramStart"/>
      <w:r w:rsidRPr="00131102">
        <w:rPr>
          <w:rFonts w:asciiTheme="minorHAnsi" w:hAnsiTheme="minorHAnsi" w:cstheme="minorHAnsi"/>
        </w:rPr>
        <w:t>animals;</w:t>
      </w:r>
      <w:proofErr w:type="gramEnd"/>
    </w:p>
    <w:p w14:paraId="0A31A9EF" w14:textId="77777777" w:rsidR="00084093" w:rsidRPr="00131102" w:rsidRDefault="00084093" w:rsidP="00473212">
      <w:pPr>
        <w:pStyle w:val="ListParagraph"/>
        <w:numPr>
          <w:ilvl w:val="0"/>
          <w:numId w:val="30"/>
        </w:numPr>
        <w:spacing w:after="120" w:line="252" w:lineRule="auto"/>
        <w:jc w:val="both"/>
        <w:rPr>
          <w:rFonts w:asciiTheme="minorHAnsi" w:hAnsiTheme="minorHAnsi" w:cstheme="minorHAnsi"/>
        </w:rPr>
      </w:pPr>
      <w:r w:rsidRPr="00131102">
        <w:rPr>
          <w:rFonts w:asciiTheme="minorHAnsi" w:hAnsiTheme="minorHAnsi" w:cstheme="minorHAnsi"/>
        </w:rPr>
        <w:t xml:space="preserve">to observe all relevant laws, statutes and regulations relating to the use of the Premises for staging the </w:t>
      </w:r>
      <w:proofErr w:type="gramStart"/>
      <w:r w:rsidRPr="00131102">
        <w:rPr>
          <w:rFonts w:asciiTheme="minorHAnsi" w:hAnsiTheme="minorHAnsi" w:cstheme="minorHAnsi"/>
        </w:rPr>
        <w:t>Event;</w:t>
      </w:r>
      <w:proofErr w:type="gramEnd"/>
    </w:p>
    <w:p w14:paraId="58B149EF" w14:textId="77777777" w:rsidR="00084093" w:rsidRPr="00131102" w:rsidRDefault="00084093" w:rsidP="00473212">
      <w:pPr>
        <w:pStyle w:val="ListParagraph"/>
        <w:numPr>
          <w:ilvl w:val="0"/>
          <w:numId w:val="30"/>
        </w:numPr>
        <w:spacing w:after="120" w:line="252" w:lineRule="auto"/>
        <w:jc w:val="both"/>
        <w:rPr>
          <w:rFonts w:asciiTheme="minorHAnsi" w:hAnsiTheme="minorHAnsi" w:cstheme="minorHAnsi"/>
        </w:rPr>
      </w:pPr>
      <w:r w:rsidRPr="00131102">
        <w:rPr>
          <w:rFonts w:asciiTheme="minorHAnsi" w:hAnsiTheme="minorHAnsi" w:cstheme="minorHAnsi"/>
        </w:rPr>
        <w:t xml:space="preserve">to pay to EAYC the cost of making good all damage to the Premises, its fixtures, fittings and contents caused by the Event or anyone attending it or working in the </w:t>
      </w:r>
      <w:proofErr w:type="gramStart"/>
      <w:r w:rsidRPr="00131102">
        <w:rPr>
          <w:rFonts w:asciiTheme="minorHAnsi" w:hAnsiTheme="minorHAnsi" w:cstheme="minorHAnsi"/>
        </w:rPr>
        <w:t>Premises;</w:t>
      </w:r>
      <w:proofErr w:type="gramEnd"/>
    </w:p>
    <w:p w14:paraId="5D853892" w14:textId="77777777" w:rsidR="00084093" w:rsidRPr="00131102" w:rsidRDefault="00084093" w:rsidP="00473212">
      <w:pPr>
        <w:pStyle w:val="ListParagraph"/>
        <w:numPr>
          <w:ilvl w:val="0"/>
          <w:numId w:val="30"/>
        </w:numPr>
        <w:spacing w:after="120" w:line="252" w:lineRule="auto"/>
        <w:jc w:val="both"/>
        <w:rPr>
          <w:rFonts w:asciiTheme="minorHAnsi" w:hAnsiTheme="minorHAnsi" w:cstheme="minorHAnsi"/>
        </w:rPr>
      </w:pPr>
      <w:r w:rsidRPr="00131102">
        <w:rPr>
          <w:rFonts w:asciiTheme="minorHAnsi" w:hAnsiTheme="minorHAnsi" w:cstheme="minorHAnsi"/>
        </w:rPr>
        <w:t xml:space="preserve">to ensure that the Event takes place during the period specified in the Booking Form and to ensure that all guests, contractors and agents have left the Premises by the end of such </w:t>
      </w:r>
      <w:proofErr w:type="gramStart"/>
      <w:r w:rsidRPr="00131102">
        <w:rPr>
          <w:rFonts w:asciiTheme="minorHAnsi" w:hAnsiTheme="minorHAnsi" w:cstheme="minorHAnsi"/>
        </w:rPr>
        <w:t>period;</w:t>
      </w:r>
      <w:proofErr w:type="gramEnd"/>
    </w:p>
    <w:p w14:paraId="0E7DC656"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8. If by reason of any event beyond EAYC’s control EAYC is or anticipates that it will be prevented or hindered from fulfilling the substance of its obligations under this Agreement then EAYC shall ensure that The Hirer is aware of the occurrence of any such event and EAYC or The Hirer shall be entitled at any time after such notification to cancel this Agreement by notice in writing. In the event of any such cancellation EAYC shall be under no liability for any loss which The Hirer may sustain in consequence of any such cancellation. EAYC may also suspend, control or cancel the Event where, in EAYC’s reasonable opinion, any situation or action or event occurs which may constitute a danger to public safety including the safety of </w:t>
      </w:r>
      <w:r w:rsidRPr="00131102">
        <w:rPr>
          <w:rFonts w:asciiTheme="minorHAnsi" w:hAnsiTheme="minorHAnsi" w:cstheme="minorHAnsi"/>
          <w:sz w:val="22"/>
          <w:szCs w:val="22"/>
        </w:rPr>
        <w:lastRenderedPageBreak/>
        <w:t>the persons present at the Event and any such circumstances shall be regarded as being matters outside EAYC’s control for the purposes of this clause.</w:t>
      </w:r>
    </w:p>
    <w:p w14:paraId="049FFECF"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9. The benefit of this Agreement is personal to The Hirer and The Hirer shall not be entitled to assign, dispose of or deal with the benefit of this Agreement.</w:t>
      </w:r>
    </w:p>
    <w:p w14:paraId="24C1ECED"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10. EAYC will not provide first aid or medical </w:t>
      </w:r>
      <w:proofErr w:type="gramStart"/>
      <w:r w:rsidRPr="00131102">
        <w:rPr>
          <w:rFonts w:asciiTheme="minorHAnsi" w:hAnsiTheme="minorHAnsi" w:cstheme="minorHAnsi"/>
          <w:sz w:val="22"/>
          <w:szCs w:val="22"/>
        </w:rPr>
        <w:t>equipment</w:t>
      </w:r>
      <w:proofErr w:type="gramEnd"/>
      <w:r w:rsidRPr="00131102">
        <w:rPr>
          <w:rFonts w:asciiTheme="minorHAnsi" w:hAnsiTheme="minorHAnsi" w:cstheme="minorHAnsi"/>
          <w:sz w:val="22"/>
          <w:szCs w:val="22"/>
        </w:rPr>
        <w:t xml:space="preserve"> and the Hirer is solely responsible for ensuring that there is on site such equipment as is adequate and appropriate for the activities that are to be carried out at EAYC during the course of the period of hire.</w:t>
      </w:r>
    </w:p>
    <w:p w14:paraId="41EA6CFB"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11. EAYC shall </w:t>
      </w:r>
      <w:proofErr w:type="gramStart"/>
      <w:r w:rsidRPr="00131102">
        <w:rPr>
          <w:rFonts w:asciiTheme="minorHAnsi" w:hAnsiTheme="minorHAnsi" w:cstheme="minorHAnsi"/>
          <w:sz w:val="22"/>
          <w:szCs w:val="22"/>
        </w:rPr>
        <w:t>at all times</w:t>
      </w:r>
      <w:proofErr w:type="gramEnd"/>
      <w:r w:rsidRPr="00131102">
        <w:rPr>
          <w:rFonts w:asciiTheme="minorHAnsi" w:hAnsiTheme="minorHAnsi" w:cstheme="minorHAnsi"/>
          <w:sz w:val="22"/>
          <w:szCs w:val="22"/>
        </w:rPr>
        <w:t xml:space="preserve"> have the right to:</w:t>
      </w:r>
    </w:p>
    <w:p w14:paraId="3FDA19C1" w14:textId="77777777" w:rsidR="00084093" w:rsidRPr="00131102" w:rsidRDefault="00084093" w:rsidP="00473212">
      <w:pPr>
        <w:pStyle w:val="ListParagraph"/>
        <w:numPr>
          <w:ilvl w:val="0"/>
          <w:numId w:val="31"/>
        </w:numPr>
        <w:spacing w:after="120" w:line="252" w:lineRule="auto"/>
        <w:jc w:val="both"/>
        <w:rPr>
          <w:rFonts w:asciiTheme="minorHAnsi" w:hAnsiTheme="minorHAnsi" w:cstheme="minorHAnsi"/>
        </w:rPr>
      </w:pPr>
      <w:r w:rsidRPr="00131102">
        <w:rPr>
          <w:rFonts w:asciiTheme="minorHAnsi" w:hAnsiTheme="minorHAnsi" w:cstheme="minorHAnsi"/>
        </w:rPr>
        <w:t xml:space="preserve">prevent access to or to remove from the Premises any person or persons acting in a way which, in EAYC’ reasonable opinion, may cause a breach of the peace or may </w:t>
      </w:r>
      <w:proofErr w:type="gramStart"/>
      <w:r w:rsidRPr="00131102">
        <w:rPr>
          <w:rFonts w:asciiTheme="minorHAnsi" w:hAnsiTheme="minorHAnsi" w:cstheme="minorHAnsi"/>
        </w:rPr>
        <w:t>be considered to be</w:t>
      </w:r>
      <w:proofErr w:type="gramEnd"/>
      <w:r w:rsidRPr="00131102">
        <w:rPr>
          <w:rFonts w:asciiTheme="minorHAnsi" w:hAnsiTheme="minorHAnsi" w:cstheme="minorHAnsi"/>
        </w:rPr>
        <w:t xml:space="preserve"> harmful, undesirable or offensive or whose attire is considered by EAYC as objectionable or offensive; and</w:t>
      </w:r>
    </w:p>
    <w:p w14:paraId="1002A7BA" w14:textId="77777777" w:rsidR="00084093" w:rsidRPr="00131102" w:rsidRDefault="00084093" w:rsidP="00473212">
      <w:pPr>
        <w:pStyle w:val="ListParagraph"/>
        <w:numPr>
          <w:ilvl w:val="0"/>
          <w:numId w:val="31"/>
        </w:numPr>
        <w:spacing w:after="120" w:line="252" w:lineRule="auto"/>
        <w:jc w:val="both"/>
        <w:rPr>
          <w:rFonts w:asciiTheme="minorHAnsi" w:hAnsiTheme="minorHAnsi" w:cstheme="minorHAnsi"/>
        </w:rPr>
      </w:pPr>
      <w:r w:rsidRPr="00131102">
        <w:rPr>
          <w:rFonts w:asciiTheme="minorHAnsi" w:hAnsiTheme="minorHAnsi" w:cstheme="minorHAnsi"/>
        </w:rPr>
        <w:t>prevent access to or remove from the Premises any person who in EAYC’ opinion or that of its security officers either unreasonably refuses to permit himself and his possessions to be searched on entering the Premises or poses a security risk or who infringes the terms of this Agreement.</w:t>
      </w:r>
    </w:p>
    <w:p w14:paraId="1B156A8E"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 xml:space="preserve">12. At the expiration of the hiring, The Hirer shall leave the Premises in a clean and orderly state. The Hirer shall be liable and shall be invoiced for any additional cleaning to any part of the Premises (including the kitchens) that is required </w:t>
      </w:r>
      <w:proofErr w:type="gramStart"/>
      <w:r w:rsidRPr="00131102">
        <w:rPr>
          <w:rFonts w:asciiTheme="minorHAnsi" w:hAnsiTheme="minorHAnsi" w:cstheme="minorHAnsi"/>
          <w:sz w:val="22"/>
          <w:szCs w:val="22"/>
        </w:rPr>
        <w:t>as a result of</w:t>
      </w:r>
      <w:proofErr w:type="gramEnd"/>
      <w:r w:rsidRPr="00131102">
        <w:rPr>
          <w:rFonts w:asciiTheme="minorHAnsi" w:hAnsiTheme="minorHAnsi" w:cstheme="minorHAnsi"/>
          <w:sz w:val="22"/>
          <w:szCs w:val="22"/>
        </w:rPr>
        <w:t xml:space="preserve"> the Event. </w:t>
      </w:r>
    </w:p>
    <w:p w14:paraId="00D76A4B"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13. All the property of the Hirer and the Hirer’s guests, contractors and agents must be removed at the end of the hiring unless special arrangements are made. EAYC can accept no responsibility for any property left by the Hirer or the Hirer’s guests, contractors and agents on the Premises.</w:t>
      </w:r>
    </w:p>
    <w:p w14:paraId="0B32F9C8"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14. The Hirer and the Hirer’s guests, contractors and agents must all vacate the Premises together with all their property and equipment no later than one and a half hours after the function end time specified in the booking form. In the event of later vacation of the Premises, the Hirer shall be liable to pay an additional hire charge of £250 per hour or part of any hour which represents additional cleaning, caretaking and security costs as well as a sum calculated to compensate EAYC for the disruption caused by the late vacation.</w:t>
      </w:r>
    </w:p>
    <w:p w14:paraId="4F01C33D"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15. The means of escape provided for all persons on the premises shall be maintained, unobstructed and immediately available.</w:t>
      </w:r>
    </w:p>
    <w:p w14:paraId="5EA9AE28" w14:textId="77777777" w:rsidR="00084093" w:rsidRPr="00131102" w:rsidRDefault="00084093" w:rsidP="00473212">
      <w:pPr>
        <w:spacing w:after="120" w:line="252" w:lineRule="auto"/>
        <w:jc w:val="both"/>
        <w:rPr>
          <w:rFonts w:asciiTheme="minorHAnsi" w:hAnsiTheme="minorHAnsi" w:cstheme="minorHAnsi"/>
          <w:sz w:val="22"/>
          <w:szCs w:val="22"/>
        </w:rPr>
      </w:pPr>
      <w:r w:rsidRPr="00131102">
        <w:rPr>
          <w:rFonts w:asciiTheme="minorHAnsi" w:hAnsiTheme="minorHAnsi" w:cstheme="minorHAnsi"/>
          <w:sz w:val="22"/>
          <w:szCs w:val="22"/>
        </w:rPr>
        <w:t>16. No variation to this agreement shall be effective unless in writing and signed on behalf of EAYC and the Hirer. These terms of use shall prevail over any standard conditions which might otherwise apply.</w:t>
      </w:r>
    </w:p>
    <w:p w14:paraId="5B0BAD49" w14:textId="77777777" w:rsidR="00084093" w:rsidRPr="00131102" w:rsidRDefault="00084093" w:rsidP="00473212">
      <w:pPr>
        <w:pStyle w:val="Normal1"/>
        <w:spacing w:after="120" w:line="252" w:lineRule="auto"/>
        <w:jc w:val="both"/>
        <w:rPr>
          <w:rFonts w:asciiTheme="minorHAnsi" w:hAnsiTheme="minorHAnsi" w:cstheme="minorHAnsi"/>
          <w:sz w:val="22"/>
        </w:rPr>
      </w:pPr>
      <w:r w:rsidRPr="00131102">
        <w:rPr>
          <w:rFonts w:asciiTheme="minorHAnsi" w:hAnsiTheme="minorHAnsi" w:cstheme="minorHAnsi"/>
          <w:sz w:val="22"/>
        </w:rPr>
        <w:t>17. Any waiver, breach, declaration of invalidity of any of these terms of use does not constitute waiver, breach or invalidity of any of the other terms which shall continue to apply in full force and affect.</w:t>
      </w:r>
    </w:p>
    <w:p w14:paraId="74869460" w14:textId="77777777" w:rsidR="00084093" w:rsidRPr="00131102" w:rsidRDefault="00084093" w:rsidP="00473212">
      <w:pPr>
        <w:pStyle w:val="Normal1"/>
        <w:spacing w:line="252" w:lineRule="auto"/>
        <w:jc w:val="both"/>
        <w:rPr>
          <w:rFonts w:asciiTheme="minorHAnsi" w:hAnsiTheme="minorHAnsi" w:cstheme="minorHAnsi"/>
          <w:sz w:val="22"/>
        </w:rPr>
      </w:pPr>
    </w:p>
    <w:p w14:paraId="187F57B8" w14:textId="77777777" w:rsidR="00084093" w:rsidRPr="00131102" w:rsidRDefault="00084093" w:rsidP="00473212">
      <w:pPr>
        <w:pStyle w:val="Normal1"/>
        <w:spacing w:line="252" w:lineRule="auto"/>
        <w:jc w:val="both"/>
        <w:rPr>
          <w:rFonts w:asciiTheme="minorHAnsi" w:hAnsiTheme="minorHAnsi" w:cstheme="minorHAnsi"/>
          <w:sz w:val="22"/>
        </w:rPr>
      </w:pPr>
    </w:p>
    <w:p w14:paraId="703202E1" w14:textId="77777777" w:rsidR="00084093" w:rsidRPr="00131102" w:rsidRDefault="00084093" w:rsidP="00473212">
      <w:pPr>
        <w:jc w:val="both"/>
        <w:rPr>
          <w:rFonts w:asciiTheme="minorHAnsi" w:hAnsiTheme="minorHAnsi" w:cstheme="minorHAnsi"/>
          <w:b/>
          <w:bCs/>
          <w:sz w:val="22"/>
          <w:szCs w:val="22"/>
        </w:rPr>
      </w:pPr>
      <w:r w:rsidRPr="00131102">
        <w:rPr>
          <w:rFonts w:asciiTheme="minorHAnsi" w:hAnsiTheme="minorHAnsi" w:cstheme="minorHAnsi"/>
          <w:sz w:val="22"/>
          <w:szCs w:val="22"/>
        </w:rPr>
        <w:br w:type="page"/>
      </w:r>
      <w:r w:rsidRPr="00131102">
        <w:rPr>
          <w:rFonts w:asciiTheme="minorHAnsi" w:hAnsiTheme="minorHAnsi" w:cstheme="minorHAnsi"/>
          <w:b/>
          <w:bCs/>
          <w:sz w:val="22"/>
          <w:szCs w:val="22"/>
        </w:rPr>
        <w:lastRenderedPageBreak/>
        <w:t>Caterer form</w:t>
      </w:r>
    </w:p>
    <w:p w14:paraId="54738AF4" w14:textId="77777777" w:rsidR="00084093" w:rsidRPr="00131102" w:rsidRDefault="00084093" w:rsidP="00473212">
      <w:pPr>
        <w:jc w:val="both"/>
        <w:rPr>
          <w:rFonts w:asciiTheme="minorHAnsi" w:hAnsiTheme="minorHAnsi" w:cstheme="minorHAnsi"/>
          <w:bCs/>
          <w:sz w:val="22"/>
          <w:szCs w:val="22"/>
        </w:rPr>
      </w:pPr>
    </w:p>
    <w:p w14:paraId="43420963" w14:textId="77777777" w:rsidR="00084093" w:rsidRPr="00131102" w:rsidRDefault="00084093" w:rsidP="00473212">
      <w:pPr>
        <w:jc w:val="both"/>
        <w:rPr>
          <w:rFonts w:asciiTheme="minorHAnsi" w:hAnsiTheme="minorHAnsi" w:cstheme="minorHAnsi"/>
          <w:bCs/>
          <w:sz w:val="22"/>
          <w:szCs w:val="22"/>
        </w:rPr>
      </w:pPr>
      <w:r w:rsidRPr="00131102">
        <w:rPr>
          <w:rFonts w:asciiTheme="minorHAnsi" w:hAnsiTheme="minorHAnsi" w:cstheme="minorHAnsi"/>
          <w:bCs/>
          <w:sz w:val="22"/>
          <w:szCs w:val="22"/>
        </w:rPr>
        <w:t>This form is to be completed by the caterer and returned to EAYC at least 7 days prior to the date when the hire takes place. The Hirer is responsible for any loss, dama</w:t>
      </w:r>
      <w:r w:rsidR="007A28CF" w:rsidRPr="00131102">
        <w:rPr>
          <w:rFonts w:asciiTheme="minorHAnsi" w:hAnsiTheme="minorHAnsi" w:cstheme="minorHAnsi"/>
          <w:bCs/>
          <w:sz w:val="22"/>
          <w:szCs w:val="22"/>
        </w:rPr>
        <w:t>ge and expense incurred by EAYC</w:t>
      </w:r>
      <w:r w:rsidRPr="00131102">
        <w:rPr>
          <w:rFonts w:asciiTheme="minorHAnsi" w:hAnsiTheme="minorHAnsi" w:cstheme="minorHAnsi"/>
          <w:bCs/>
          <w:sz w:val="22"/>
          <w:szCs w:val="22"/>
        </w:rPr>
        <w:t xml:space="preserve"> ensuing out of any breach by the caterer of its obligations set out in this form.</w:t>
      </w:r>
    </w:p>
    <w:p w14:paraId="46ABBD8F" w14:textId="77777777" w:rsidR="00084093" w:rsidRPr="00131102" w:rsidRDefault="00084093" w:rsidP="00473212">
      <w:pPr>
        <w:jc w:val="both"/>
        <w:rPr>
          <w:rFonts w:asciiTheme="minorHAnsi" w:hAnsiTheme="minorHAnsi" w:cstheme="minorHAnsi"/>
          <w:sz w:val="22"/>
          <w:szCs w:val="22"/>
        </w:rPr>
      </w:pPr>
    </w:p>
    <w:p w14:paraId="221C8D16"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Date of hire: </w:t>
      </w:r>
      <w:r w:rsidRPr="00131102">
        <w:rPr>
          <w:rFonts w:asciiTheme="minorHAnsi" w:hAnsiTheme="minorHAnsi" w:cstheme="minorHAnsi"/>
          <w:sz w:val="22"/>
          <w:szCs w:val="22"/>
        </w:rPr>
        <w:tab/>
      </w:r>
      <w:r w:rsidRPr="00131102">
        <w:rPr>
          <w:rFonts w:asciiTheme="minorHAnsi" w:hAnsiTheme="minorHAnsi" w:cstheme="minorHAnsi"/>
          <w:sz w:val="22"/>
          <w:szCs w:val="22"/>
        </w:rPr>
        <w:tab/>
        <w:t>___________________</w:t>
      </w:r>
      <w:r w:rsidRPr="00131102">
        <w:rPr>
          <w:rFonts w:asciiTheme="minorHAnsi" w:hAnsiTheme="minorHAnsi" w:cstheme="minorHAnsi"/>
          <w:sz w:val="22"/>
          <w:szCs w:val="22"/>
        </w:rPr>
        <w:softHyphen/>
      </w:r>
      <w:r w:rsidRPr="00131102">
        <w:rPr>
          <w:rFonts w:asciiTheme="minorHAnsi" w:hAnsiTheme="minorHAnsi" w:cstheme="minorHAnsi"/>
          <w:sz w:val="22"/>
          <w:szCs w:val="22"/>
        </w:rPr>
        <w:softHyphen/>
      </w:r>
      <w:r w:rsidRPr="00131102">
        <w:rPr>
          <w:rFonts w:asciiTheme="minorHAnsi" w:hAnsiTheme="minorHAnsi" w:cstheme="minorHAnsi"/>
          <w:sz w:val="22"/>
          <w:szCs w:val="22"/>
        </w:rPr>
        <w:softHyphen/>
      </w:r>
      <w:r w:rsidRPr="00131102">
        <w:rPr>
          <w:rFonts w:asciiTheme="minorHAnsi" w:hAnsiTheme="minorHAnsi" w:cstheme="minorHAnsi"/>
          <w:sz w:val="22"/>
          <w:szCs w:val="22"/>
        </w:rPr>
        <w:softHyphen/>
      </w:r>
      <w:r w:rsidRPr="00131102">
        <w:rPr>
          <w:rFonts w:asciiTheme="minorHAnsi" w:hAnsiTheme="minorHAnsi" w:cstheme="minorHAnsi"/>
          <w:sz w:val="22"/>
          <w:szCs w:val="22"/>
        </w:rPr>
        <w:softHyphen/>
        <w:t>_______</w:t>
      </w:r>
    </w:p>
    <w:p w14:paraId="06BBA33E" w14:textId="77777777" w:rsidR="006B68BF" w:rsidRPr="00131102" w:rsidRDefault="006B68BF" w:rsidP="00473212">
      <w:pPr>
        <w:jc w:val="both"/>
        <w:rPr>
          <w:rFonts w:asciiTheme="minorHAnsi" w:hAnsiTheme="minorHAnsi" w:cstheme="minorHAnsi"/>
          <w:sz w:val="22"/>
          <w:szCs w:val="22"/>
        </w:rPr>
      </w:pPr>
    </w:p>
    <w:p w14:paraId="464FCBC1" w14:textId="77777777" w:rsidR="00084093" w:rsidRPr="00131102" w:rsidRDefault="00084093" w:rsidP="00473212">
      <w:pPr>
        <w:jc w:val="both"/>
        <w:rPr>
          <w:rFonts w:asciiTheme="minorHAnsi" w:hAnsiTheme="minorHAnsi" w:cstheme="minorHAnsi"/>
          <w:sz w:val="22"/>
          <w:szCs w:val="22"/>
        </w:rPr>
      </w:pPr>
    </w:p>
    <w:p w14:paraId="0329FA73" w14:textId="77777777" w:rsidR="00084093" w:rsidRPr="00131102" w:rsidRDefault="00084093" w:rsidP="00473212">
      <w:pPr>
        <w:jc w:val="both"/>
        <w:rPr>
          <w:rFonts w:asciiTheme="minorHAnsi" w:hAnsiTheme="minorHAnsi" w:cstheme="minorHAnsi"/>
          <w:sz w:val="22"/>
          <w:szCs w:val="22"/>
        </w:rPr>
      </w:pPr>
      <w:proofErr w:type="gramStart"/>
      <w:r w:rsidRPr="00131102">
        <w:rPr>
          <w:rFonts w:asciiTheme="minorHAnsi" w:hAnsiTheme="minorHAnsi" w:cstheme="minorHAnsi"/>
          <w:sz w:val="22"/>
          <w:szCs w:val="22"/>
        </w:rPr>
        <w:t>I</w:t>
      </w:r>
      <w:r w:rsidR="006B68BF" w:rsidRPr="00131102">
        <w:rPr>
          <w:rFonts w:asciiTheme="minorHAnsi" w:hAnsiTheme="minorHAnsi" w:cstheme="minorHAnsi"/>
          <w:sz w:val="22"/>
          <w:szCs w:val="22"/>
        </w:rPr>
        <w:t xml:space="preserve">  </w:t>
      </w:r>
      <w:r w:rsidRPr="00131102">
        <w:rPr>
          <w:rFonts w:asciiTheme="minorHAnsi" w:hAnsiTheme="minorHAnsi" w:cstheme="minorHAnsi"/>
          <w:sz w:val="22"/>
          <w:szCs w:val="22"/>
        </w:rPr>
        <w:t>_</w:t>
      </w:r>
      <w:proofErr w:type="gramEnd"/>
      <w:r w:rsidRPr="00131102">
        <w:rPr>
          <w:rFonts w:asciiTheme="minorHAnsi" w:hAnsiTheme="minorHAnsi" w:cstheme="minorHAnsi"/>
          <w:sz w:val="22"/>
          <w:szCs w:val="22"/>
        </w:rPr>
        <w:t>______________</w:t>
      </w:r>
      <w:r w:rsidR="006B68BF" w:rsidRPr="00131102">
        <w:rPr>
          <w:rFonts w:asciiTheme="minorHAnsi" w:hAnsiTheme="minorHAnsi" w:cstheme="minorHAnsi"/>
          <w:sz w:val="22"/>
          <w:szCs w:val="22"/>
        </w:rPr>
        <w:t xml:space="preserve">  </w:t>
      </w:r>
      <w:r w:rsidRPr="00131102">
        <w:rPr>
          <w:rFonts w:asciiTheme="minorHAnsi" w:hAnsiTheme="minorHAnsi" w:cstheme="minorHAnsi"/>
          <w:sz w:val="22"/>
          <w:szCs w:val="22"/>
        </w:rPr>
        <w:t>_____ [name of caterer] have inspected the kitchen and agree to leave it clean &amp; tidy.</w:t>
      </w:r>
    </w:p>
    <w:p w14:paraId="5C8C6B09" w14:textId="77777777" w:rsidR="00084093" w:rsidRPr="00131102" w:rsidRDefault="00084093" w:rsidP="00473212">
      <w:pPr>
        <w:jc w:val="both"/>
        <w:rPr>
          <w:rFonts w:asciiTheme="minorHAnsi" w:hAnsiTheme="minorHAnsi" w:cstheme="minorHAnsi"/>
          <w:sz w:val="22"/>
          <w:szCs w:val="22"/>
        </w:rPr>
      </w:pPr>
    </w:p>
    <w:p w14:paraId="502CDEE7"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I will:</w:t>
      </w:r>
    </w:p>
    <w:p w14:paraId="49891E54"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 xml:space="preserve">clean the kitchen after </w:t>
      </w:r>
      <w:proofErr w:type="gramStart"/>
      <w:r w:rsidRPr="00131102">
        <w:rPr>
          <w:rFonts w:asciiTheme="minorHAnsi" w:hAnsiTheme="minorHAnsi" w:cstheme="minorHAnsi"/>
          <w:sz w:val="22"/>
          <w:szCs w:val="22"/>
        </w:rPr>
        <w:t>use, and</w:t>
      </w:r>
      <w:proofErr w:type="gramEnd"/>
      <w:r w:rsidRPr="00131102">
        <w:rPr>
          <w:rFonts w:asciiTheme="minorHAnsi" w:hAnsiTheme="minorHAnsi" w:cstheme="minorHAnsi"/>
          <w:sz w:val="22"/>
          <w:szCs w:val="22"/>
        </w:rPr>
        <w:t xml:space="preserve"> leave it in a high standard of hygiene.</w:t>
      </w:r>
    </w:p>
    <w:p w14:paraId="6D4F4637"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wash &amp; sanitise all work surfaces.</w:t>
      </w:r>
    </w:p>
    <w:p w14:paraId="57EB04DD"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wipe out &amp; sanitise the fridge and freezer.</w:t>
      </w:r>
    </w:p>
    <w:p w14:paraId="0F327FE8"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clean the cooker tops &amp; ovens.</w:t>
      </w:r>
    </w:p>
    <w:p w14:paraId="2CA51F4D"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leave the dish washing area clean &amp; tidy.</w:t>
      </w:r>
    </w:p>
    <w:p w14:paraId="6B616097"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sweep all floors of debris and mop clean.</w:t>
      </w:r>
    </w:p>
    <w:p w14:paraId="35BFBB40"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supply all my own cleaning materials.</w:t>
      </w:r>
    </w:p>
    <w:p w14:paraId="59FAB989" w14:textId="77777777" w:rsidR="00084093" w:rsidRPr="00131102" w:rsidRDefault="00084093" w:rsidP="00473212">
      <w:pPr>
        <w:numPr>
          <w:ilvl w:val="0"/>
          <w:numId w:val="14"/>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NOT use any of the EAYC utensils, chopping boards etc /plates cutlery &amp; crockery but will supply my own.</w:t>
      </w:r>
    </w:p>
    <w:p w14:paraId="3382A365" w14:textId="77777777" w:rsidR="00084093" w:rsidRPr="00131102" w:rsidRDefault="00084093" w:rsidP="00473212">
      <w:pPr>
        <w:jc w:val="both"/>
        <w:rPr>
          <w:rFonts w:asciiTheme="minorHAnsi" w:hAnsiTheme="minorHAnsi" w:cstheme="minorHAnsi"/>
          <w:sz w:val="22"/>
          <w:szCs w:val="22"/>
        </w:rPr>
      </w:pPr>
    </w:p>
    <w:p w14:paraId="5428C95C"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I confirm that any electrical equipment I will bring into the kitchen has been PAT tested within the last year.</w:t>
      </w:r>
    </w:p>
    <w:p w14:paraId="5C71F136" w14:textId="77777777" w:rsidR="006B68BF" w:rsidRPr="00131102" w:rsidRDefault="006B68BF" w:rsidP="00473212">
      <w:pPr>
        <w:jc w:val="both"/>
        <w:rPr>
          <w:rFonts w:asciiTheme="minorHAnsi" w:hAnsiTheme="minorHAnsi" w:cstheme="minorHAnsi"/>
          <w:sz w:val="22"/>
          <w:szCs w:val="22"/>
        </w:rPr>
      </w:pPr>
    </w:p>
    <w:p w14:paraId="1980338D"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I confirm all equipment in the kitchen is in good working order.</w:t>
      </w:r>
    </w:p>
    <w:p w14:paraId="62199465" w14:textId="77777777" w:rsidR="006B68BF" w:rsidRPr="00131102" w:rsidRDefault="006B68BF" w:rsidP="00473212">
      <w:pPr>
        <w:jc w:val="both"/>
        <w:rPr>
          <w:rFonts w:asciiTheme="minorHAnsi" w:hAnsiTheme="minorHAnsi" w:cstheme="minorHAnsi"/>
          <w:sz w:val="22"/>
          <w:szCs w:val="22"/>
        </w:rPr>
      </w:pPr>
    </w:p>
    <w:p w14:paraId="4252150B"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I enclose the following </w:t>
      </w:r>
      <w:proofErr w:type="gramStart"/>
      <w:r w:rsidRPr="00131102">
        <w:rPr>
          <w:rFonts w:asciiTheme="minorHAnsi" w:hAnsiTheme="minorHAnsi" w:cstheme="minorHAnsi"/>
          <w:sz w:val="22"/>
          <w:szCs w:val="22"/>
        </w:rPr>
        <w:t>documents;</w:t>
      </w:r>
      <w:proofErr w:type="gramEnd"/>
    </w:p>
    <w:p w14:paraId="47388CD6" w14:textId="77777777" w:rsidR="00084093" w:rsidRPr="00131102" w:rsidRDefault="00084093" w:rsidP="00473212">
      <w:pPr>
        <w:numPr>
          <w:ilvl w:val="0"/>
          <w:numId w:val="15"/>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Third party liability insurance</w:t>
      </w:r>
    </w:p>
    <w:p w14:paraId="011B122A" w14:textId="77777777" w:rsidR="00084093" w:rsidRPr="00131102" w:rsidRDefault="00084093" w:rsidP="00473212">
      <w:pPr>
        <w:numPr>
          <w:ilvl w:val="0"/>
          <w:numId w:val="15"/>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All relevant health and safety documentation</w:t>
      </w:r>
    </w:p>
    <w:p w14:paraId="15CE76AD" w14:textId="77777777" w:rsidR="00084093" w:rsidRPr="00131102" w:rsidRDefault="00084093" w:rsidP="00473212">
      <w:pPr>
        <w:numPr>
          <w:ilvl w:val="0"/>
          <w:numId w:val="15"/>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Risk assessments and method statements for all activities undertaken</w:t>
      </w:r>
    </w:p>
    <w:p w14:paraId="01F67B8F" w14:textId="77777777" w:rsidR="00084093" w:rsidRPr="00131102" w:rsidRDefault="00084093" w:rsidP="00473212">
      <w:pPr>
        <w:numPr>
          <w:ilvl w:val="0"/>
          <w:numId w:val="15"/>
        </w:numPr>
        <w:tabs>
          <w:tab w:val="clear" w:pos="170"/>
        </w:tabs>
        <w:jc w:val="both"/>
        <w:rPr>
          <w:rFonts w:asciiTheme="minorHAnsi" w:hAnsiTheme="minorHAnsi" w:cstheme="minorHAnsi"/>
          <w:sz w:val="22"/>
          <w:szCs w:val="22"/>
        </w:rPr>
      </w:pPr>
      <w:r w:rsidRPr="00131102">
        <w:rPr>
          <w:rFonts w:asciiTheme="minorHAnsi" w:hAnsiTheme="minorHAnsi" w:cstheme="minorHAnsi"/>
          <w:sz w:val="22"/>
          <w:szCs w:val="22"/>
        </w:rPr>
        <w:t>Copy of kashrus license</w:t>
      </w:r>
    </w:p>
    <w:p w14:paraId="29D6B04F"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 </w:t>
      </w:r>
    </w:p>
    <w:p w14:paraId="28257CA2"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Signed by Caterer: </w:t>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t>_________________________</w:t>
      </w:r>
    </w:p>
    <w:p w14:paraId="0DA123B1" w14:textId="77777777" w:rsidR="00084093" w:rsidRPr="00131102" w:rsidRDefault="00084093" w:rsidP="00473212">
      <w:pPr>
        <w:jc w:val="both"/>
        <w:rPr>
          <w:rFonts w:asciiTheme="minorHAnsi" w:hAnsiTheme="minorHAnsi" w:cstheme="minorHAnsi"/>
          <w:sz w:val="22"/>
          <w:szCs w:val="22"/>
        </w:rPr>
      </w:pPr>
    </w:p>
    <w:p w14:paraId="0AF32A9B"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Name of Caterer (block capitals):</w:t>
      </w:r>
      <w:r w:rsidRPr="00131102">
        <w:rPr>
          <w:rFonts w:asciiTheme="minorHAnsi" w:hAnsiTheme="minorHAnsi" w:cstheme="minorHAnsi"/>
          <w:sz w:val="22"/>
          <w:szCs w:val="22"/>
        </w:rPr>
        <w:tab/>
        <w:t>_________________________</w:t>
      </w:r>
    </w:p>
    <w:p w14:paraId="4C4CEA3D" w14:textId="77777777" w:rsidR="00084093" w:rsidRPr="00131102" w:rsidRDefault="00084093" w:rsidP="00473212">
      <w:pPr>
        <w:jc w:val="both"/>
        <w:rPr>
          <w:rFonts w:asciiTheme="minorHAnsi" w:hAnsiTheme="minorHAnsi" w:cstheme="minorHAnsi"/>
          <w:sz w:val="22"/>
          <w:szCs w:val="22"/>
        </w:rPr>
      </w:pPr>
    </w:p>
    <w:p w14:paraId="1E92A43A"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Date: </w:t>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t>__________________</w:t>
      </w:r>
    </w:p>
    <w:p w14:paraId="50895670" w14:textId="77777777" w:rsidR="00084093" w:rsidRPr="00131102" w:rsidRDefault="00084093" w:rsidP="00473212">
      <w:pPr>
        <w:jc w:val="both"/>
        <w:rPr>
          <w:rFonts w:asciiTheme="minorHAnsi" w:hAnsiTheme="minorHAnsi" w:cstheme="minorHAnsi"/>
          <w:sz w:val="22"/>
          <w:szCs w:val="22"/>
        </w:rPr>
      </w:pPr>
    </w:p>
    <w:p w14:paraId="38C1F859" w14:textId="77777777" w:rsidR="00084093" w:rsidRPr="00131102" w:rsidRDefault="00084093" w:rsidP="00473212">
      <w:pPr>
        <w:jc w:val="both"/>
        <w:rPr>
          <w:rFonts w:asciiTheme="minorHAnsi" w:hAnsiTheme="minorHAnsi" w:cstheme="minorHAnsi"/>
          <w:sz w:val="22"/>
          <w:szCs w:val="22"/>
        </w:rPr>
      </w:pPr>
    </w:p>
    <w:p w14:paraId="0C8FE7CE" w14:textId="77777777" w:rsidR="00084093" w:rsidRPr="00131102" w:rsidRDefault="00084093" w:rsidP="00473212">
      <w:pPr>
        <w:jc w:val="both"/>
        <w:rPr>
          <w:rFonts w:asciiTheme="minorHAnsi" w:hAnsiTheme="minorHAnsi" w:cstheme="minorHAnsi"/>
          <w:sz w:val="22"/>
          <w:szCs w:val="22"/>
        </w:rPr>
      </w:pPr>
    </w:p>
    <w:p w14:paraId="1F7858DE"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Signed by Hirer:</w:t>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t>_________________________</w:t>
      </w:r>
    </w:p>
    <w:p w14:paraId="41004F19" w14:textId="77777777" w:rsidR="00084093" w:rsidRPr="00131102" w:rsidRDefault="00084093" w:rsidP="00473212">
      <w:pPr>
        <w:jc w:val="both"/>
        <w:rPr>
          <w:rFonts w:asciiTheme="minorHAnsi" w:hAnsiTheme="minorHAnsi" w:cstheme="minorHAnsi"/>
          <w:sz w:val="22"/>
          <w:szCs w:val="22"/>
        </w:rPr>
      </w:pPr>
    </w:p>
    <w:p w14:paraId="00CB21B8" w14:textId="77777777" w:rsidR="00084093" w:rsidRPr="00131102" w:rsidRDefault="00084093" w:rsidP="00473212">
      <w:pPr>
        <w:jc w:val="both"/>
        <w:rPr>
          <w:rFonts w:asciiTheme="minorHAnsi" w:hAnsiTheme="minorHAnsi" w:cstheme="minorHAnsi"/>
          <w:sz w:val="22"/>
          <w:szCs w:val="22"/>
        </w:rPr>
      </w:pPr>
      <w:r w:rsidRPr="00131102">
        <w:rPr>
          <w:rFonts w:asciiTheme="minorHAnsi" w:hAnsiTheme="minorHAnsi" w:cstheme="minorHAnsi"/>
          <w:sz w:val="22"/>
          <w:szCs w:val="22"/>
        </w:rPr>
        <w:t xml:space="preserve">Name of </w:t>
      </w:r>
      <w:r w:rsidR="002D1827" w:rsidRPr="00131102">
        <w:rPr>
          <w:rFonts w:asciiTheme="minorHAnsi" w:hAnsiTheme="minorHAnsi" w:cstheme="minorHAnsi"/>
          <w:sz w:val="22"/>
          <w:szCs w:val="22"/>
        </w:rPr>
        <w:t>Hirer (</w:t>
      </w:r>
      <w:r w:rsidRPr="00131102">
        <w:rPr>
          <w:rFonts w:asciiTheme="minorHAnsi" w:hAnsiTheme="minorHAnsi" w:cstheme="minorHAnsi"/>
          <w:sz w:val="22"/>
          <w:szCs w:val="22"/>
        </w:rPr>
        <w:t>block capitals):</w:t>
      </w:r>
      <w:r w:rsidRPr="00131102">
        <w:rPr>
          <w:rFonts w:asciiTheme="minorHAnsi" w:hAnsiTheme="minorHAnsi" w:cstheme="minorHAnsi"/>
          <w:sz w:val="22"/>
          <w:szCs w:val="22"/>
        </w:rPr>
        <w:tab/>
        <w:t>_________________________</w:t>
      </w:r>
    </w:p>
    <w:p w14:paraId="67C0C651" w14:textId="77777777" w:rsidR="00084093" w:rsidRPr="00131102" w:rsidRDefault="00084093" w:rsidP="00473212">
      <w:pPr>
        <w:jc w:val="both"/>
        <w:rPr>
          <w:rFonts w:asciiTheme="minorHAnsi" w:hAnsiTheme="minorHAnsi" w:cstheme="minorHAnsi"/>
          <w:sz w:val="22"/>
          <w:szCs w:val="22"/>
        </w:rPr>
      </w:pPr>
    </w:p>
    <w:p w14:paraId="179FEAFA" w14:textId="77777777" w:rsidR="00084093" w:rsidRPr="00131102" w:rsidRDefault="00084093" w:rsidP="00473212">
      <w:pPr>
        <w:spacing w:line="300" w:lineRule="exact"/>
        <w:jc w:val="both"/>
        <w:rPr>
          <w:rFonts w:asciiTheme="minorHAnsi" w:hAnsiTheme="minorHAnsi" w:cstheme="minorHAnsi"/>
          <w:sz w:val="22"/>
          <w:szCs w:val="22"/>
        </w:rPr>
      </w:pPr>
      <w:r w:rsidRPr="00131102">
        <w:rPr>
          <w:rFonts w:asciiTheme="minorHAnsi" w:hAnsiTheme="minorHAnsi" w:cstheme="minorHAnsi"/>
          <w:sz w:val="22"/>
          <w:szCs w:val="22"/>
        </w:rPr>
        <w:t xml:space="preserve">Date: </w:t>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r>
      <w:r w:rsidRPr="00131102">
        <w:rPr>
          <w:rFonts w:asciiTheme="minorHAnsi" w:hAnsiTheme="minorHAnsi" w:cstheme="minorHAnsi"/>
          <w:sz w:val="22"/>
          <w:szCs w:val="22"/>
        </w:rPr>
        <w:tab/>
        <w:t xml:space="preserve">__________________ </w:t>
      </w:r>
    </w:p>
    <w:p w14:paraId="308D56CC" w14:textId="77777777" w:rsidR="001E0E6A" w:rsidRPr="00131102" w:rsidRDefault="001E0E6A" w:rsidP="00473212">
      <w:pPr>
        <w:shd w:val="clear" w:color="auto" w:fill="FFFFFF"/>
        <w:tabs>
          <w:tab w:val="clear" w:pos="170"/>
        </w:tabs>
        <w:jc w:val="both"/>
        <w:rPr>
          <w:rFonts w:asciiTheme="minorHAnsi" w:hAnsiTheme="minorHAnsi" w:cstheme="minorHAnsi"/>
          <w:sz w:val="22"/>
          <w:szCs w:val="22"/>
          <w:lang w:eastAsia="en-GB" w:bidi="he-IL"/>
        </w:rPr>
      </w:pPr>
    </w:p>
    <w:sectPr w:rsidR="001E0E6A" w:rsidRPr="00131102" w:rsidSect="00084093">
      <w:headerReference w:type="first" r:id="rId11"/>
      <w:pgSz w:w="11906" w:h="16838" w:code="9"/>
      <w:pgMar w:top="1134" w:right="1758" w:bottom="1134" w:left="175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F87B4" w14:textId="77777777" w:rsidR="0069189D" w:rsidRDefault="0069189D" w:rsidP="005F37DC">
      <w:r>
        <w:separator/>
      </w:r>
    </w:p>
  </w:endnote>
  <w:endnote w:type="continuationSeparator" w:id="0">
    <w:p w14:paraId="33B7DE0D" w14:textId="77777777" w:rsidR="0069189D" w:rsidRDefault="0069189D" w:rsidP="005F3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brw2">
    <w:altName w:val="Calibri"/>
    <w:charset w:val="00"/>
    <w:family w:val="auto"/>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1F42B" w14:textId="77777777" w:rsidR="0069189D" w:rsidRDefault="0069189D" w:rsidP="005F37DC">
      <w:r>
        <w:separator/>
      </w:r>
    </w:p>
  </w:footnote>
  <w:footnote w:type="continuationSeparator" w:id="0">
    <w:p w14:paraId="000A7C15" w14:textId="77777777" w:rsidR="0069189D" w:rsidRDefault="0069189D" w:rsidP="005F3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20C41" w14:textId="1121DB9F" w:rsidR="00E240FD" w:rsidRDefault="0060681A" w:rsidP="00084093">
    <w:pPr>
      <w:jc w:val="right"/>
      <w:rPr>
        <w:rFonts w:ascii="hebrw2" w:hAnsi="hebrw2"/>
        <w:sz w:val="16"/>
      </w:rPr>
    </w:pPr>
    <w:r>
      <w:rPr>
        <w:rFonts w:ascii="hebrw2" w:hAnsi="hebrw2"/>
        <w:sz w:val="16"/>
      </w:rPr>
      <w:t>v</w:t>
    </w:r>
  </w:p>
  <w:p w14:paraId="0FDCDD73" w14:textId="4B31533D" w:rsidR="00E240FD" w:rsidRDefault="00E240FD" w:rsidP="00737431">
    <w:pPr>
      <w:jc w:val="center"/>
      <w:rPr>
        <w:rFonts w:ascii="hebrw2" w:hAnsi="hebrw2"/>
        <w:sz w:val="16"/>
      </w:rPr>
    </w:pPr>
    <w:r>
      <w:rPr>
        <w:rFonts w:ascii="hebrw2" w:hAnsi="hebrw2"/>
        <w:noProof/>
        <w:sz w:val="16"/>
        <w:lang w:eastAsia="en-GB"/>
      </w:rPr>
      <w:drawing>
        <wp:inline distT="0" distB="0" distL="0" distR="0" wp14:anchorId="3E532AEB" wp14:editId="17D4CE8B">
          <wp:extent cx="2933700" cy="745139"/>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EAYC LOGO Blue on White 21.8.14.png"/>
                  <pic:cNvPicPr/>
                </pic:nvPicPr>
                <pic:blipFill>
                  <a:blip r:embed="rId1">
                    <a:extLst>
                      <a:ext uri="{28A0092B-C50C-407E-A947-70E740481C1C}">
                        <a14:useLocalDpi xmlns:a14="http://schemas.microsoft.com/office/drawing/2010/main" val="0"/>
                      </a:ext>
                    </a:extLst>
                  </a:blip>
                  <a:stretch>
                    <a:fillRect/>
                  </a:stretch>
                </pic:blipFill>
                <pic:spPr>
                  <a:xfrm>
                    <a:off x="0" y="0"/>
                    <a:ext cx="2937804" cy="746181"/>
                  </a:xfrm>
                  <a:prstGeom prst="rect">
                    <a:avLst/>
                  </a:prstGeom>
                </pic:spPr>
              </pic:pic>
            </a:graphicData>
          </a:graphic>
        </wp:inline>
      </w:drawing>
    </w:r>
  </w:p>
  <w:p w14:paraId="6D27A126" w14:textId="77777777" w:rsidR="00E240FD" w:rsidRPr="00B51593" w:rsidRDefault="00E240FD" w:rsidP="00084093">
    <w:pPr>
      <w:jc w:val="right"/>
      <w:rPr>
        <w:rFonts w:ascii="hebrw2" w:hAnsi="hebrw2"/>
        <w:i/>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B3F67"/>
    <w:multiLevelType w:val="hybridMultilevel"/>
    <w:tmpl w:val="0666BC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057EAF"/>
    <w:multiLevelType w:val="hybridMultilevel"/>
    <w:tmpl w:val="B53C3654"/>
    <w:lvl w:ilvl="0" w:tplc="136A4486">
      <w:start w:val="1"/>
      <w:numFmt w:val="bullet"/>
      <w:pStyle w:val="Bulletedtextno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81ACE"/>
    <w:multiLevelType w:val="hybridMultilevel"/>
    <w:tmpl w:val="023C0016"/>
    <w:lvl w:ilvl="0" w:tplc="1C5A141E">
      <w:start w:val="1"/>
      <w:numFmt w:val="bullet"/>
      <w:pStyle w:val="Bullet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E240E"/>
    <w:multiLevelType w:val="hybridMultilevel"/>
    <w:tmpl w:val="1F0EDA9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0EA020C"/>
    <w:multiLevelType w:val="hybridMultilevel"/>
    <w:tmpl w:val="80C8E0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A5090F"/>
    <w:multiLevelType w:val="hybridMultilevel"/>
    <w:tmpl w:val="5DB2D22E"/>
    <w:lvl w:ilvl="0" w:tplc="0EB0F63E">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4D7C00"/>
    <w:multiLevelType w:val="hybridMultilevel"/>
    <w:tmpl w:val="9ECEB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07FF1"/>
    <w:multiLevelType w:val="hybridMultilevel"/>
    <w:tmpl w:val="4D30A49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831887"/>
    <w:multiLevelType w:val="hybridMultilevel"/>
    <w:tmpl w:val="693477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627108"/>
    <w:multiLevelType w:val="hybridMultilevel"/>
    <w:tmpl w:val="2F18F854"/>
    <w:lvl w:ilvl="0" w:tplc="08090003">
      <w:start w:val="1"/>
      <w:numFmt w:val="bullet"/>
      <w:lvlText w:val="o"/>
      <w:lvlJc w:val="left"/>
      <w:pPr>
        <w:tabs>
          <w:tab w:val="num" w:pos="780"/>
        </w:tabs>
        <w:ind w:left="780" w:hanging="360"/>
      </w:pPr>
      <w:rPr>
        <w:rFonts w:ascii="Courier New" w:hAnsi="Courier New" w:cs="Courier New"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21CE1C5A"/>
    <w:multiLevelType w:val="hybridMultilevel"/>
    <w:tmpl w:val="C6BCD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410434B"/>
    <w:multiLevelType w:val="hybridMultilevel"/>
    <w:tmpl w:val="AB80C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1360CC"/>
    <w:multiLevelType w:val="hybridMultilevel"/>
    <w:tmpl w:val="649044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2A0C4DD4"/>
    <w:multiLevelType w:val="hybridMultilevel"/>
    <w:tmpl w:val="2F264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261FBC"/>
    <w:multiLevelType w:val="hybridMultilevel"/>
    <w:tmpl w:val="3620C14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54431D"/>
    <w:multiLevelType w:val="hybridMultilevel"/>
    <w:tmpl w:val="D9427630"/>
    <w:lvl w:ilvl="0" w:tplc="08090001">
      <w:start w:val="1"/>
      <w:numFmt w:val="bullet"/>
      <w:lvlText w:val=""/>
      <w:lvlJc w:val="left"/>
      <w:pPr>
        <w:tabs>
          <w:tab w:val="num" w:pos="840"/>
        </w:tabs>
        <w:ind w:left="840" w:hanging="360"/>
      </w:pPr>
      <w:rPr>
        <w:rFonts w:ascii="Symbol" w:hAnsi="Symbol" w:hint="default"/>
      </w:rPr>
    </w:lvl>
    <w:lvl w:ilvl="1" w:tplc="08090003" w:tentative="1">
      <w:start w:val="1"/>
      <w:numFmt w:val="bullet"/>
      <w:lvlText w:val="o"/>
      <w:lvlJc w:val="left"/>
      <w:pPr>
        <w:tabs>
          <w:tab w:val="num" w:pos="1560"/>
        </w:tabs>
        <w:ind w:left="1560" w:hanging="360"/>
      </w:pPr>
      <w:rPr>
        <w:rFonts w:ascii="Courier New" w:hAnsi="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6" w15:restartNumberingAfterBreak="0">
    <w:nsid w:val="3E50502F"/>
    <w:multiLevelType w:val="hybridMultilevel"/>
    <w:tmpl w:val="B0F2C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1F49F3"/>
    <w:multiLevelType w:val="hybridMultilevel"/>
    <w:tmpl w:val="A8487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D74393"/>
    <w:multiLevelType w:val="hybridMultilevel"/>
    <w:tmpl w:val="F566EF8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AA143E7"/>
    <w:multiLevelType w:val="hybridMultilevel"/>
    <w:tmpl w:val="8ADCB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C310C6"/>
    <w:multiLevelType w:val="hybridMultilevel"/>
    <w:tmpl w:val="560697E6"/>
    <w:lvl w:ilvl="0" w:tplc="A8E28F4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E22596"/>
    <w:multiLevelType w:val="hybridMultilevel"/>
    <w:tmpl w:val="4FB8D03E"/>
    <w:lvl w:ilvl="0" w:tplc="A8E28F4E">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E03043"/>
    <w:multiLevelType w:val="multilevel"/>
    <w:tmpl w:val="84FAE00C"/>
    <w:styleLink w:val="Numberedlist"/>
    <w:lvl w:ilvl="0">
      <w:start w:val="1"/>
      <w:numFmt w:val="decimal"/>
      <w:lvlText w:val="%1"/>
      <w:lvlJc w:val="left"/>
      <w:pPr>
        <w:ind w:left="567" w:hanging="567"/>
      </w:pPr>
      <w:rPr>
        <w:rFonts w:cs="Times New Roman" w:hint="default"/>
      </w:rPr>
    </w:lvl>
    <w:lvl w:ilvl="1">
      <w:start w:val="1"/>
      <w:numFmt w:val="decimal"/>
      <w:lvlText w:val="%2."/>
      <w:lvlJc w:val="left"/>
      <w:pPr>
        <w:ind w:left="567" w:hanging="567"/>
      </w:pPr>
      <w:rPr>
        <w:rFonts w:cs="Times New Roman" w:hint="default"/>
      </w:rPr>
    </w:lvl>
    <w:lvl w:ilvl="2">
      <w:start w:val="1"/>
      <w:numFmt w:val="decimal"/>
      <w:lvlText w:val="%3."/>
      <w:lvlJc w:val="left"/>
      <w:pPr>
        <w:ind w:left="567" w:hanging="567"/>
      </w:pPr>
      <w:rPr>
        <w:rFonts w:cs="Times New Roman" w:hint="default"/>
      </w:rPr>
    </w:lvl>
    <w:lvl w:ilvl="3">
      <w:start w:val="1"/>
      <w:numFmt w:val="decimal"/>
      <w:lvlText w:val="%4."/>
      <w:lvlJc w:val="left"/>
      <w:pPr>
        <w:ind w:left="567" w:hanging="567"/>
      </w:pPr>
      <w:rPr>
        <w:rFonts w:cs="Times New Roman" w:hint="default"/>
      </w:rPr>
    </w:lvl>
    <w:lvl w:ilvl="4">
      <w:start w:val="1"/>
      <w:numFmt w:val="decimal"/>
      <w:lvlText w:val="%5."/>
      <w:lvlJc w:val="left"/>
      <w:pPr>
        <w:ind w:left="567" w:hanging="567"/>
      </w:pPr>
      <w:rPr>
        <w:rFonts w:cs="Times New Roman" w:hint="default"/>
      </w:rPr>
    </w:lvl>
    <w:lvl w:ilvl="5">
      <w:start w:val="1"/>
      <w:numFmt w:val="decimal"/>
      <w:lvlText w:val="%6."/>
      <w:lvlJc w:val="left"/>
      <w:pPr>
        <w:ind w:left="567" w:hanging="567"/>
      </w:pPr>
      <w:rPr>
        <w:rFonts w:cs="Times New Roman" w:hint="default"/>
      </w:rPr>
    </w:lvl>
    <w:lvl w:ilvl="6">
      <w:start w:val="1"/>
      <w:numFmt w:val="decimal"/>
      <w:lvlText w:val="%7."/>
      <w:lvlJc w:val="left"/>
      <w:pPr>
        <w:ind w:left="567" w:hanging="567"/>
      </w:pPr>
      <w:rPr>
        <w:rFonts w:cs="Times New Roman" w:hint="default"/>
      </w:rPr>
    </w:lvl>
    <w:lvl w:ilvl="7">
      <w:start w:val="1"/>
      <w:numFmt w:val="decimal"/>
      <w:lvlText w:val="%8."/>
      <w:lvlJc w:val="left"/>
      <w:pPr>
        <w:ind w:left="567" w:hanging="567"/>
      </w:pPr>
      <w:rPr>
        <w:rFonts w:cs="Times New Roman" w:hint="default"/>
      </w:rPr>
    </w:lvl>
    <w:lvl w:ilvl="8">
      <w:start w:val="1"/>
      <w:numFmt w:val="decimal"/>
      <w:lvlText w:val="%9."/>
      <w:lvlJc w:val="left"/>
      <w:pPr>
        <w:ind w:left="567" w:hanging="567"/>
      </w:pPr>
      <w:rPr>
        <w:rFonts w:cs="Times New Roman" w:hint="default"/>
      </w:rPr>
    </w:lvl>
  </w:abstractNum>
  <w:abstractNum w:abstractNumId="23" w15:restartNumberingAfterBreak="0">
    <w:nsid w:val="6D017F60"/>
    <w:multiLevelType w:val="hybridMultilevel"/>
    <w:tmpl w:val="4A1C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0699998">
    <w:abstractNumId w:val="22"/>
  </w:num>
  <w:num w:numId="2" w16cid:durableId="90662199">
    <w:abstractNumId w:val="2"/>
  </w:num>
  <w:num w:numId="3" w16cid:durableId="697316874">
    <w:abstractNumId w:val="2"/>
  </w:num>
  <w:num w:numId="4" w16cid:durableId="1005127773">
    <w:abstractNumId w:val="22"/>
  </w:num>
  <w:num w:numId="5" w16cid:durableId="1354569310">
    <w:abstractNumId w:val="2"/>
  </w:num>
  <w:num w:numId="6" w16cid:durableId="635797384">
    <w:abstractNumId w:val="22"/>
  </w:num>
  <w:num w:numId="7" w16cid:durableId="865293405">
    <w:abstractNumId w:val="2"/>
  </w:num>
  <w:num w:numId="8" w16cid:durableId="1441727861">
    <w:abstractNumId w:val="22"/>
  </w:num>
  <w:num w:numId="9" w16cid:durableId="1402020705">
    <w:abstractNumId w:val="2"/>
  </w:num>
  <w:num w:numId="10" w16cid:durableId="146285121">
    <w:abstractNumId w:val="1"/>
  </w:num>
  <w:num w:numId="11" w16cid:durableId="1417941834">
    <w:abstractNumId w:val="7"/>
  </w:num>
  <w:num w:numId="12" w16cid:durableId="1475827869">
    <w:abstractNumId w:val="16"/>
  </w:num>
  <w:num w:numId="13" w16cid:durableId="1638880480">
    <w:abstractNumId w:val="9"/>
  </w:num>
  <w:num w:numId="14" w16cid:durableId="1417361654">
    <w:abstractNumId w:val="8"/>
  </w:num>
  <w:num w:numId="15" w16cid:durableId="562061586">
    <w:abstractNumId w:val="0"/>
  </w:num>
  <w:num w:numId="16" w16cid:durableId="1284506805">
    <w:abstractNumId w:val="15"/>
  </w:num>
  <w:num w:numId="17" w16cid:durableId="2100055952">
    <w:abstractNumId w:val="5"/>
  </w:num>
  <w:num w:numId="18" w16cid:durableId="1522086299">
    <w:abstractNumId w:val="12"/>
  </w:num>
  <w:num w:numId="19" w16cid:durableId="1202934433">
    <w:abstractNumId w:val="21"/>
  </w:num>
  <w:num w:numId="20" w16cid:durableId="290211417">
    <w:abstractNumId w:val="3"/>
  </w:num>
  <w:num w:numId="21" w16cid:durableId="637732304">
    <w:abstractNumId w:val="17"/>
  </w:num>
  <w:num w:numId="22" w16cid:durableId="1677344466">
    <w:abstractNumId w:val="10"/>
  </w:num>
  <w:num w:numId="23" w16cid:durableId="1469591394">
    <w:abstractNumId w:val="6"/>
  </w:num>
  <w:num w:numId="24" w16cid:durableId="346450855">
    <w:abstractNumId w:val="20"/>
  </w:num>
  <w:num w:numId="25" w16cid:durableId="688679364">
    <w:abstractNumId w:val="19"/>
  </w:num>
  <w:num w:numId="26" w16cid:durableId="2107311796">
    <w:abstractNumId w:val="18"/>
  </w:num>
  <w:num w:numId="27" w16cid:durableId="1492481434">
    <w:abstractNumId w:val="13"/>
  </w:num>
  <w:num w:numId="28" w16cid:durableId="1331831857">
    <w:abstractNumId w:val="23"/>
  </w:num>
  <w:num w:numId="29" w16cid:durableId="132017969">
    <w:abstractNumId w:val="11"/>
  </w:num>
  <w:num w:numId="30" w16cid:durableId="242185167">
    <w:abstractNumId w:val="14"/>
  </w:num>
  <w:num w:numId="31" w16cid:durableId="1464811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3D1"/>
    <w:rsid w:val="00023502"/>
    <w:rsid w:val="00033FAA"/>
    <w:rsid w:val="0004128E"/>
    <w:rsid w:val="000416BB"/>
    <w:rsid w:val="0005077B"/>
    <w:rsid w:val="00050C5E"/>
    <w:rsid w:val="00057FD4"/>
    <w:rsid w:val="00061C2D"/>
    <w:rsid w:val="000671A4"/>
    <w:rsid w:val="00084093"/>
    <w:rsid w:val="000845FB"/>
    <w:rsid w:val="00086596"/>
    <w:rsid w:val="0009797E"/>
    <w:rsid w:val="000A22B4"/>
    <w:rsid w:val="000B0FD3"/>
    <w:rsid w:val="000B2615"/>
    <w:rsid w:val="000B3855"/>
    <w:rsid w:val="000B5400"/>
    <w:rsid w:val="000C2E12"/>
    <w:rsid w:val="000D6630"/>
    <w:rsid w:val="000F4E23"/>
    <w:rsid w:val="000F7C7E"/>
    <w:rsid w:val="00100FC0"/>
    <w:rsid w:val="00102718"/>
    <w:rsid w:val="00104201"/>
    <w:rsid w:val="00116CD4"/>
    <w:rsid w:val="00121021"/>
    <w:rsid w:val="001232C5"/>
    <w:rsid w:val="00131102"/>
    <w:rsid w:val="001439F0"/>
    <w:rsid w:val="0015015E"/>
    <w:rsid w:val="00150286"/>
    <w:rsid w:val="001543C2"/>
    <w:rsid w:val="00167BEA"/>
    <w:rsid w:val="001711CC"/>
    <w:rsid w:val="00171BA6"/>
    <w:rsid w:val="001747F4"/>
    <w:rsid w:val="00184582"/>
    <w:rsid w:val="00185738"/>
    <w:rsid w:val="00186F06"/>
    <w:rsid w:val="001954B1"/>
    <w:rsid w:val="00195948"/>
    <w:rsid w:val="001A3471"/>
    <w:rsid w:val="001A4792"/>
    <w:rsid w:val="001B28DC"/>
    <w:rsid w:val="001B63B5"/>
    <w:rsid w:val="001C0751"/>
    <w:rsid w:val="001C1100"/>
    <w:rsid w:val="001D1EE5"/>
    <w:rsid w:val="001E0D3A"/>
    <w:rsid w:val="001E0DEC"/>
    <w:rsid w:val="001E0E6A"/>
    <w:rsid w:val="001E7B9A"/>
    <w:rsid w:val="0020016D"/>
    <w:rsid w:val="002058B3"/>
    <w:rsid w:val="0021370B"/>
    <w:rsid w:val="00220079"/>
    <w:rsid w:val="00224D0F"/>
    <w:rsid w:val="00224E50"/>
    <w:rsid w:val="00236852"/>
    <w:rsid w:val="0024787A"/>
    <w:rsid w:val="0025018D"/>
    <w:rsid w:val="0026569E"/>
    <w:rsid w:val="00267106"/>
    <w:rsid w:val="00282EEF"/>
    <w:rsid w:val="002A5026"/>
    <w:rsid w:val="002B2280"/>
    <w:rsid w:val="002B4427"/>
    <w:rsid w:val="002B73E8"/>
    <w:rsid w:val="002B7FF8"/>
    <w:rsid w:val="002C46BA"/>
    <w:rsid w:val="002C5849"/>
    <w:rsid w:val="002D1827"/>
    <w:rsid w:val="002E03D9"/>
    <w:rsid w:val="002F4339"/>
    <w:rsid w:val="002F52E0"/>
    <w:rsid w:val="002F6CD9"/>
    <w:rsid w:val="003001D3"/>
    <w:rsid w:val="00300CC3"/>
    <w:rsid w:val="00312A5B"/>
    <w:rsid w:val="00314B19"/>
    <w:rsid w:val="00317E16"/>
    <w:rsid w:val="00320013"/>
    <w:rsid w:val="00322922"/>
    <w:rsid w:val="00322DC7"/>
    <w:rsid w:val="003276D1"/>
    <w:rsid w:val="00331F5A"/>
    <w:rsid w:val="0034575B"/>
    <w:rsid w:val="00346222"/>
    <w:rsid w:val="0035097C"/>
    <w:rsid w:val="003618C3"/>
    <w:rsid w:val="00367D2A"/>
    <w:rsid w:val="00381648"/>
    <w:rsid w:val="0038248F"/>
    <w:rsid w:val="003A7B8D"/>
    <w:rsid w:val="003B5863"/>
    <w:rsid w:val="003B7EBF"/>
    <w:rsid w:val="003C32FA"/>
    <w:rsid w:val="003D1A2D"/>
    <w:rsid w:val="003D1C78"/>
    <w:rsid w:val="003D24E5"/>
    <w:rsid w:val="003E098A"/>
    <w:rsid w:val="003E151A"/>
    <w:rsid w:val="003E401F"/>
    <w:rsid w:val="00405DE6"/>
    <w:rsid w:val="00410C0F"/>
    <w:rsid w:val="00417541"/>
    <w:rsid w:val="004231CB"/>
    <w:rsid w:val="0044148D"/>
    <w:rsid w:val="00473212"/>
    <w:rsid w:val="00473B42"/>
    <w:rsid w:val="004768B0"/>
    <w:rsid w:val="004803F3"/>
    <w:rsid w:val="0048369C"/>
    <w:rsid w:val="004A03AE"/>
    <w:rsid w:val="004A4600"/>
    <w:rsid w:val="004A5D95"/>
    <w:rsid w:val="004B2803"/>
    <w:rsid w:val="004B6A32"/>
    <w:rsid w:val="004C4D31"/>
    <w:rsid w:val="004D2C8E"/>
    <w:rsid w:val="005002BF"/>
    <w:rsid w:val="005050AE"/>
    <w:rsid w:val="00506531"/>
    <w:rsid w:val="00520B36"/>
    <w:rsid w:val="00520DC2"/>
    <w:rsid w:val="005224A2"/>
    <w:rsid w:val="00527333"/>
    <w:rsid w:val="0053492F"/>
    <w:rsid w:val="0054328B"/>
    <w:rsid w:val="00583541"/>
    <w:rsid w:val="005A2AB7"/>
    <w:rsid w:val="005B2180"/>
    <w:rsid w:val="005B2607"/>
    <w:rsid w:val="005C5639"/>
    <w:rsid w:val="005D15EA"/>
    <w:rsid w:val="005E070B"/>
    <w:rsid w:val="005E5FC0"/>
    <w:rsid w:val="005F37DC"/>
    <w:rsid w:val="006022C0"/>
    <w:rsid w:val="0060681A"/>
    <w:rsid w:val="00607F5B"/>
    <w:rsid w:val="006104A3"/>
    <w:rsid w:val="00616A0E"/>
    <w:rsid w:val="00622A7E"/>
    <w:rsid w:val="00623853"/>
    <w:rsid w:val="0063050C"/>
    <w:rsid w:val="00630B45"/>
    <w:rsid w:val="00642AEF"/>
    <w:rsid w:val="00647B1B"/>
    <w:rsid w:val="00653B86"/>
    <w:rsid w:val="00665FE9"/>
    <w:rsid w:val="00681096"/>
    <w:rsid w:val="006835F2"/>
    <w:rsid w:val="0069189D"/>
    <w:rsid w:val="0069335B"/>
    <w:rsid w:val="006933D1"/>
    <w:rsid w:val="006A5730"/>
    <w:rsid w:val="006B4876"/>
    <w:rsid w:val="006B5CFE"/>
    <w:rsid w:val="006B6115"/>
    <w:rsid w:val="006B68BF"/>
    <w:rsid w:val="006D0EF0"/>
    <w:rsid w:val="006F45AE"/>
    <w:rsid w:val="00700C43"/>
    <w:rsid w:val="00702683"/>
    <w:rsid w:val="00705B46"/>
    <w:rsid w:val="00707A98"/>
    <w:rsid w:val="00711FD0"/>
    <w:rsid w:val="00714AD6"/>
    <w:rsid w:val="00720617"/>
    <w:rsid w:val="00722060"/>
    <w:rsid w:val="007248B2"/>
    <w:rsid w:val="0072626D"/>
    <w:rsid w:val="00727642"/>
    <w:rsid w:val="00731DDA"/>
    <w:rsid w:val="00737431"/>
    <w:rsid w:val="007428A8"/>
    <w:rsid w:val="0074646D"/>
    <w:rsid w:val="00752465"/>
    <w:rsid w:val="00752FC0"/>
    <w:rsid w:val="0076672B"/>
    <w:rsid w:val="007703FE"/>
    <w:rsid w:val="00771E43"/>
    <w:rsid w:val="00775D42"/>
    <w:rsid w:val="00777A87"/>
    <w:rsid w:val="00780545"/>
    <w:rsid w:val="0078217F"/>
    <w:rsid w:val="0079009F"/>
    <w:rsid w:val="00795B2F"/>
    <w:rsid w:val="007A28CF"/>
    <w:rsid w:val="007D20EC"/>
    <w:rsid w:val="007F2F36"/>
    <w:rsid w:val="008014D4"/>
    <w:rsid w:val="00802B7A"/>
    <w:rsid w:val="0080457C"/>
    <w:rsid w:val="00805024"/>
    <w:rsid w:val="008269B4"/>
    <w:rsid w:val="00842EA1"/>
    <w:rsid w:val="00857CAC"/>
    <w:rsid w:val="00870595"/>
    <w:rsid w:val="00874588"/>
    <w:rsid w:val="008770AF"/>
    <w:rsid w:val="008771EE"/>
    <w:rsid w:val="0088712A"/>
    <w:rsid w:val="00893A5C"/>
    <w:rsid w:val="008949A9"/>
    <w:rsid w:val="008A3D9E"/>
    <w:rsid w:val="008A7FF9"/>
    <w:rsid w:val="008B41E7"/>
    <w:rsid w:val="008C0CD2"/>
    <w:rsid w:val="008C302B"/>
    <w:rsid w:val="008E2476"/>
    <w:rsid w:val="008F24E0"/>
    <w:rsid w:val="008F285F"/>
    <w:rsid w:val="008F5FDE"/>
    <w:rsid w:val="008F756F"/>
    <w:rsid w:val="00904178"/>
    <w:rsid w:val="00907A64"/>
    <w:rsid w:val="0092113F"/>
    <w:rsid w:val="0093188B"/>
    <w:rsid w:val="00935544"/>
    <w:rsid w:val="0094186C"/>
    <w:rsid w:val="00941E24"/>
    <w:rsid w:val="0095748E"/>
    <w:rsid w:val="009604FF"/>
    <w:rsid w:val="00967927"/>
    <w:rsid w:val="00980494"/>
    <w:rsid w:val="00983DED"/>
    <w:rsid w:val="009904A6"/>
    <w:rsid w:val="009A49E0"/>
    <w:rsid w:val="009B47BD"/>
    <w:rsid w:val="009B5811"/>
    <w:rsid w:val="009B5F4C"/>
    <w:rsid w:val="009C25B1"/>
    <w:rsid w:val="009C2CB8"/>
    <w:rsid w:val="009C677A"/>
    <w:rsid w:val="009E0FDA"/>
    <w:rsid w:val="009F6D1F"/>
    <w:rsid w:val="00A0498D"/>
    <w:rsid w:val="00A17E84"/>
    <w:rsid w:val="00A50C06"/>
    <w:rsid w:val="00A54034"/>
    <w:rsid w:val="00A545F9"/>
    <w:rsid w:val="00A57C1A"/>
    <w:rsid w:val="00A71DE6"/>
    <w:rsid w:val="00A7503B"/>
    <w:rsid w:val="00A80A97"/>
    <w:rsid w:val="00A85544"/>
    <w:rsid w:val="00A87C03"/>
    <w:rsid w:val="00A95E1F"/>
    <w:rsid w:val="00AA2BC1"/>
    <w:rsid w:val="00AC2C35"/>
    <w:rsid w:val="00AC37C3"/>
    <w:rsid w:val="00AC5C3E"/>
    <w:rsid w:val="00AC7AA7"/>
    <w:rsid w:val="00AD5E78"/>
    <w:rsid w:val="00AD70DA"/>
    <w:rsid w:val="00AE7182"/>
    <w:rsid w:val="00AF44F9"/>
    <w:rsid w:val="00B1606D"/>
    <w:rsid w:val="00B2009A"/>
    <w:rsid w:val="00B21682"/>
    <w:rsid w:val="00B260D7"/>
    <w:rsid w:val="00B55FED"/>
    <w:rsid w:val="00B65564"/>
    <w:rsid w:val="00B666A7"/>
    <w:rsid w:val="00B66FEF"/>
    <w:rsid w:val="00B815AB"/>
    <w:rsid w:val="00B83AFF"/>
    <w:rsid w:val="00B95E5D"/>
    <w:rsid w:val="00B97447"/>
    <w:rsid w:val="00B977A2"/>
    <w:rsid w:val="00BA5109"/>
    <w:rsid w:val="00BA68C7"/>
    <w:rsid w:val="00BB258F"/>
    <w:rsid w:val="00BB3AA1"/>
    <w:rsid w:val="00BB5A95"/>
    <w:rsid w:val="00BD7295"/>
    <w:rsid w:val="00BE1BB6"/>
    <w:rsid w:val="00BE6330"/>
    <w:rsid w:val="00BF4967"/>
    <w:rsid w:val="00BF573F"/>
    <w:rsid w:val="00BF7AE1"/>
    <w:rsid w:val="00C05526"/>
    <w:rsid w:val="00C05875"/>
    <w:rsid w:val="00C10C0E"/>
    <w:rsid w:val="00C32530"/>
    <w:rsid w:val="00C46581"/>
    <w:rsid w:val="00C50096"/>
    <w:rsid w:val="00C508D8"/>
    <w:rsid w:val="00C5203C"/>
    <w:rsid w:val="00C53D01"/>
    <w:rsid w:val="00C5418D"/>
    <w:rsid w:val="00C56F1F"/>
    <w:rsid w:val="00C65BB6"/>
    <w:rsid w:val="00C668A5"/>
    <w:rsid w:val="00C75C79"/>
    <w:rsid w:val="00C91ADC"/>
    <w:rsid w:val="00C9478B"/>
    <w:rsid w:val="00C94AF7"/>
    <w:rsid w:val="00C96333"/>
    <w:rsid w:val="00CA0538"/>
    <w:rsid w:val="00CA29B4"/>
    <w:rsid w:val="00CA3D71"/>
    <w:rsid w:val="00CA42DA"/>
    <w:rsid w:val="00CB078F"/>
    <w:rsid w:val="00CC613C"/>
    <w:rsid w:val="00CD054C"/>
    <w:rsid w:val="00CE09AD"/>
    <w:rsid w:val="00CE4C7B"/>
    <w:rsid w:val="00CE7CFB"/>
    <w:rsid w:val="00CF73ED"/>
    <w:rsid w:val="00D0752A"/>
    <w:rsid w:val="00D11C4F"/>
    <w:rsid w:val="00D27DEC"/>
    <w:rsid w:val="00D30879"/>
    <w:rsid w:val="00D31EC1"/>
    <w:rsid w:val="00D405B9"/>
    <w:rsid w:val="00D41024"/>
    <w:rsid w:val="00D450C9"/>
    <w:rsid w:val="00D47C9E"/>
    <w:rsid w:val="00D5128D"/>
    <w:rsid w:val="00D64D19"/>
    <w:rsid w:val="00D66544"/>
    <w:rsid w:val="00D667F5"/>
    <w:rsid w:val="00D67A87"/>
    <w:rsid w:val="00D73C18"/>
    <w:rsid w:val="00D864CF"/>
    <w:rsid w:val="00D86A5A"/>
    <w:rsid w:val="00D90F15"/>
    <w:rsid w:val="00D91540"/>
    <w:rsid w:val="00D93037"/>
    <w:rsid w:val="00DB7782"/>
    <w:rsid w:val="00DC2F99"/>
    <w:rsid w:val="00DD13AC"/>
    <w:rsid w:val="00DF7723"/>
    <w:rsid w:val="00E06F78"/>
    <w:rsid w:val="00E11836"/>
    <w:rsid w:val="00E13D9C"/>
    <w:rsid w:val="00E14C5E"/>
    <w:rsid w:val="00E21A6E"/>
    <w:rsid w:val="00E23EC6"/>
    <w:rsid w:val="00E240FD"/>
    <w:rsid w:val="00E30BA2"/>
    <w:rsid w:val="00E3192F"/>
    <w:rsid w:val="00E335C4"/>
    <w:rsid w:val="00E4134E"/>
    <w:rsid w:val="00E446BE"/>
    <w:rsid w:val="00E45F31"/>
    <w:rsid w:val="00E4612C"/>
    <w:rsid w:val="00E5391A"/>
    <w:rsid w:val="00E53CB1"/>
    <w:rsid w:val="00E77F8B"/>
    <w:rsid w:val="00E82FF0"/>
    <w:rsid w:val="00E83938"/>
    <w:rsid w:val="00E86A45"/>
    <w:rsid w:val="00E86B92"/>
    <w:rsid w:val="00EB0932"/>
    <w:rsid w:val="00EB3292"/>
    <w:rsid w:val="00EB3A94"/>
    <w:rsid w:val="00EB5AC3"/>
    <w:rsid w:val="00EB663A"/>
    <w:rsid w:val="00EC0F2C"/>
    <w:rsid w:val="00EC2554"/>
    <w:rsid w:val="00ED6DA4"/>
    <w:rsid w:val="00EE470D"/>
    <w:rsid w:val="00EE7C95"/>
    <w:rsid w:val="00EF51E1"/>
    <w:rsid w:val="00F020A9"/>
    <w:rsid w:val="00F0405F"/>
    <w:rsid w:val="00F20C09"/>
    <w:rsid w:val="00F22DDF"/>
    <w:rsid w:val="00F24934"/>
    <w:rsid w:val="00F26D28"/>
    <w:rsid w:val="00F36506"/>
    <w:rsid w:val="00F37413"/>
    <w:rsid w:val="00F43BAC"/>
    <w:rsid w:val="00F44DBB"/>
    <w:rsid w:val="00F52037"/>
    <w:rsid w:val="00F5348A"/>
    <w:rsid w:val="00F750BA"/>
    <w:rsid w:val="00F82531"/>
    <w:rsid w:val="00F839F4"/>
    <w:rsid w:val="00F945BE"/>
    <w:rsid w:val="00F94D24"/>
    <w:rsid w:val="00FB3A4F"/>
    <w:rsid w:val="00FC03C6"/>
    <w:rsid w:val="00FC6A47"/>
    <w:rsid w:val="00FC7A03"/>
    <w:rsid w:val="00FD1135"/>
    <w:rsid w:val="00FD2F98"/>
    <w:rsid w:val="00FF3329"/>
    <w:rsid w:val="00FF4783"/>
    <w:rsid w:val="04511222"/>
    <w:rsid w:val="0462BFC9"/>
    <w:rsid w:val="077D0B50"/>
    <w:rsid w:val="1153276C"/>
    <w:rsid w:val="28AEFBF3"/>
    <w:rsid w:val="2D454E99"/>
    <w:rsid w:val="2D8778A4"/>
    <w:rsid w:val="2DD08A2E"/>
    <w:rsid w:val="32402E99"/>
    <w:rsid w:val="3B32E303"/>
    <w:rsid w:val="3E8B3892"/>
    <w:rsid w:val="4680CF36"/>
    <w:rsid w:val="4F85AC57"/>
    <w:rsid w:val="5500ACC9"/>
    <w:rsid w:val="5A0AC760"/>
    <w:rsid w:val="5A89B590"/>
    <w:rsid w:val="62C84CA0"/>
    <w:rsid w:val="72D3EB0F"/>
    <w:rsid w:val="74A3E112"/>
    <w:rsid w:val="7B1927C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F2103"/>
  <w15:docId w15:val="{7F52EA54-49D1-42CA-9923-0D065763C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626D"/>
    <w:pPr>
      <w:tabs>
        <w:tab w:val="left" w:pos="170"/>
      </w:tabs>
    </w:pPr>
    <w:rPr>
      <w:rFonts w:ascii="Arial" w:eastAsia="Times New Roman" w:hAnsi="Arial"/>
      <w:lang w:eastAsia="en-US"/>
    </w:rPr>
  </w:style>
  <w:style w:type="paragraph" w:styleId="Heading1">
    <w:name w:val="heading 1"/>
    <w:basedOn w:val="Normal"/>
    <w:next w:val="Normal"/>
    <w:link w:val="Heading1Char"/>
    <w:qFormat/>
    <w:rsid w:val="00616A0E"/>
    <w:pPr>
      <w:keepNext/>
      <w:keepLines/>
      <w:spacing w:after="120"/>
      <w:outlineLvl w:val="0"/>
    </w:pPr>
    <w:rPr>
      <w:rFonts w:eastAsia="Arial"/>
      <w:b/>
      <w:bCs/>
      <w:sz w:val="28"/>
      <w:szCs w:val="28"/>
      <w:lang w:val="x-none" w:eastAsia="x-none"/>
    </w:rPr>
  </w:style>
  <w:style w:type="paragraph" w:styleId="Heading2">
    <w:name w:val="heading 2"/>
    <w:basedOn w:val="Normal"/>
    <w:next w:val="Normal"/>
    <w:link w:val="Heading2Char"/>
    <w:qFormat/>
    <w:rsid w:val="00DC2F99"/>
    <w:pPr>
      <w:keepNext/>
      <w:keepLines/>
      <w:spacing w:after="120"/>
      <w:outlineLvl w:val="1"/>
    </w:pPr>
    <w:rPr>
      <w:rFonts w:eastAsia="Arial"/>
      <w:b/>
      <w:bCs/>
      <w:i/>
      <w:sz w:val="26"/>
      <w:szCs w:val="26"/>
    </w:rPr>
  </w:style>
  <w:style w:type="paragraph" w:styleId="Heading3">
    <w:name w:val="heading 3"/>
    <w:basedOn w:val="Normal"/>
    <w:next w:val="Normal"/>
    <w:qFormat/>
    <w:rsid w:val="00DC2F99"/>
    <w:pPr>
      <w:keepNext/>
      <w:outlineLvl w:val="2"/>
    </w:pPr>
    <w:rPr>
      <w:rFonts w:cs="Arial"/>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1A2D"/>
    <w:pPr>
      <w:spacing w:line="260" w:lineRule="exact"/>
    </w:pPr>
    <w:rPr>
      <w:rFonts w:eastAsia="Times New Roman"/>
      <w:lang w:eastAsia="zh-CN"/>
    </w:rPr>
    <w:tblPr>
      <w:tblBorders>
        <w:top w:val="single" w:sz="2" w:space="0" w:color="A6A6A6"/>
        <w:bottom w:val="single" w:sz="2" w:space="0" w:color="A6A6A6"/>
        <w:insideH w:val="single" w:sz="2" w:space="0" w:color="A6A6A6"/>
      </w:tblBorders>
      <w:tblCellMar>
        <w:top w:w="57" w:type="dxa"/>
        <w:left w:w="57" w:type="dxa"/>
        <w:bottom w:w="57" w:type="dxa"/>
        <w:right w:w="57" w:type="dxa"/>
      </w:tblCellMar>
    </w:tblPr>
  </w:style>
  <w:style w:type="paragraph" w:customStyle="1" w:styleId="Bulletedtext">
    <w:name w:val="Bulleted text"/>
    <w:basedOn w:val="Normal"/>
    <w:rsid w:val="00BE6330"/>
    <w:pPr>
      <w:numPr>
        <w:numId w:val="9"/>
      </w:numPr>
      <w:spacing w:after="120"/>
      <w:ind w:left="170" w:hanging="170"/>
    </w:pPr>
  </w:style>
  <w:style w:type="paragraph" w:customStyle="1" w:styleId="Bulletedtextnospace">
    <w:name w:val="Bulleted text (no space)"/>
    <w:basedOn w:val="Bulletedtext"/>
    <w:rsid w:val="0072626D"/>
    <w:pPr>
      <w:numPr>
        <w:numId w:val="10"/>
      </w:numPr>
      <w:spacing w:after="0"/>
    </w:pPr>
  </w:style>
  <w:style w:type="paragraph" w:styleId="Title">
    <w:name w:val="Title"/>
    <w:basedOn w:val="Normal"/>
    <w:next w:val="Normal"/>
    <w:link w:val="TitleChar"/>
    <w:qFormat/>
    <w:rsid w:val="0072626D"/>
    <w:pPr>
      <w:contextualSpacing/>
    </w:pPr>
    <w:rPr>
      <w:rFonts w:eastAsia="Arial"/>
      <w:b/>
      <w:caps/>
      <w:color w:val="0054A4"/>
      <w:kern w:val="28"/>
      <w:sz w:val="52"/>
      <w:szCs w:val="52"/>
      <w:lang w:val="x-none" w:eastAsia="x-none"/>
    </w:rPr>
  </w:style>
  <w:style w:type="character" w:customStyle="1" w:styleId="TitleChar">
    <w:name w:val="Title Char"/>
    <w:link w:val="Title"/>
    <w:locked/>
    <w:rsid w:val="0072626D"/>
    <w:rPr>
      <w:rFonts w:ascii="Arial" w:hAnsi="Arial" w:cs="Times New Roman"/>
      <w:b/>
      <w:caps/>
      <w:color w:val="0054A4"/>
      <w:kern w:val="28"/>
      <w:sz w:val="52"/>
      <w:szCs w:val="52"/>
    </w:rPr>
  </w:style>
  <w:style w:type="paragraph" w:customStyle="1" w:styleId="Default">
    <w:name w:val="Default"/>
    <w:rsid w:val="003D1A2D"/>
    <w:pPr>
      <w:autoSpaceDE w:val="0"/>
      <w:autoSpaceDN w:val="0"/>
      <w:adjustRightInd w:val="0"/>
    </w:pPr>
    <w:rPr>
      <w:rFonts w:ascii="Arial" w:eastAsia="Times New Roman" w:hAnsi="Arial" w:cs="Arial"/>
      <w:color w:val="000000"/>
      <w:sz w:val="24"/>
      <w:szCs w:val="24"/>
      <w:lang w:eastAsia="en-US"/>
    </w:rPr>
  </w:style>
  <w:style w:type="paragraph" w:customStyle="1" w:styleId="Tabletext">
    <w:name w:val="Table text"/>
    <w:basedOn w:val="Normal"/>
    <w:semiHidden/>
    <w:rsid w:val="00BE6330"/>
  </w:style>
  <w:style w:type="paragraph" w:customStyle="1" w:styleId="Tabletextbold">
    <w:name w:val="Table text bold"/>
    <w:basedOn w:val="Tabletext"/>
    <w:semiHidden/>
    <w:rsid w:val="003D1A2D"/>
    <w:rPr>
      <w:b/>
    </w:rPr>
  </w:style>
  <w:style w:type="paragraph" w:customStyle="1" w:styleId="Tabletextrightaligned">
    <w:name w:val="Table text right aligned"/>
    <w:basedOn w:val="Tabletext"/>
    <w:semiHidden/>
    <w:rsid w:val="003D1A2D"/>
    <w:pPr>
      <w:jc w:val="right"/>
    </w:pPr>
  </w:style>
  <w:style w:type="paragraph" w:customStyle="1" w:styleId="Tabletextboldrightaligned">
    <w:name w:val="Table text bold right aligned"/>
    <w:basedOn w:val="Tabletextrightaligned"/>
    <w:semiHidden/>
    <w:rsid w:val="003D1A2D"/>
    <w:rPr>
      <w:b/>
    </w:rPr>
  </w:style>
  <w:style w:type="paragraph" w:customStyle="1" w:styleId="Tablefootnote">
    <w:name w:val="Table footnote"/>
    <w:basedOn w:val="Normal"/>
    <w:semiHidden/>
    <w:rsid w:val="00BE6330"/>
    <w:pPr>
      <w:spacing w:line="200" w:lineRule="exact"/>
    </w:pPr>
    <w:rPr>
      <w:sz w:val="16"/>
      <w:szCs w:val="16"/>
    </w:rPr>
  </w:style>
  <w:style w:type="character" w:customStyle="1" w:styleId="Heading1Char">
    <w:name w:val="Heading 1 Char"/>
    <w:link w:val="Heading1"/>
    <w:locked/>
    <w:rsid w:val="00616A0E"/>
    <w:rPr>
      <w:rFonts w:ascii="Arial" w:hAnsi="Arial" w:cs="Times New Roman"/>
      <w:b/>
      <w:bCs/>
      <w:sz w:val="28"/>
      <w:szCs w:val="28"/>
    </w:rPr>
  </w:style>
  <w:style w:type="character" w:customStyle="1" w:styleId="Heading2Char">
    <w:name w:val="Heading 2 Char"/>
    <w:link w:val="Heading2"/>
    <w:locked/>
    <w:rsid w:val="00DC2F99"/>
    <w:rPr>
      <w:rFonts w:ascii="Arial" w:hAnsi="Arial" w:cs="Times New Roman"/>
      <w:b/>
      <w:bCs/>
      <w:i/>
      <w:sz w:val="26"/>
      <w:szCs w:val="26"/>
      <w:lang w:val="en-GB" w:eastAsia="en-US" w:bidi="ar-SA"/>
    </w:rPr>
  </w:style>
  <w:style w:type="paragraph" w:styleId="Header">
    <w:name w:val="header"/>
    <w:basedOn w:val="Normal"/>
    <w:link w:val="HeaderChar"/>
    <w:rsid w:val="00381648"/>
    <w:pPr>
      <w:spacing w:line="220" w:lineRule="exact"/>
    </w:pPr>
    <w:rPr>
      <w:rFonts w:eastAsia="Arial"/>
      <w:color w:val="000000"/>
      <w:sz w:val="18"/>
      <w:lang w:val="x-none" w:eastAsia="x-none"/>
    </w:rPr>
  </w:style>
  <w:style w:type="character" w:customStyle="1" w:styleId="HeaderChar">
    <w:name w:val="Header Char"/>
    <w:link w:val="Header"/>
    <w:locked/>
    <w:rsid w:val="00381648"/>
    <w:rPr>
      <w:rFonts w:ascii="Arial" w:hAnsi="Arial" w:cs="Times New Roman"/>
      <w:color w:val="000000"/>
      <w:sz w:val="18"/>
    </w:rPr>
  </w:style>
  <w:style w:type="paragraph" w:styleId="Footer">
    <w:name w:val="footer"/>
    <w:basedOn w:val="Normal"/>
    <w:link w:val="FooterChar"/>
    <w:rsid w:val="00381648"/>
    <w:pPr>
      <w:tabs>
        <w:tab w:val="right" w:pos="9639"/>
      </w:tabs>
      <w:spacing w:after="80" w:line="160" w:lineRule="exact"/>
      <w:ind w:left="1361"/>
    </w:pPr>
    <w:rPr>
      <w:rFonts w:eastAsia="Arial"/>
      <w:noProof/>
      <w:color w:val="000000"/>
      <w:sz w:val="12"/>
      <w:lang w:val="x-none" w:eastAsia="x-none"/>
    </w:rPr>
  </w:style>
  <w:style w:type="character" w:customStyle="1" w:styleId="FooterChar">
    <w:name w:val="Footer Char"/>
    <w:link w:val="Footer"/>
    <w:locked/>
    <w:rsid w:val="00381648"/>
    <w:rPr>
      <w:rFonts w:ascii="Arial" w:hAnsi="Arial" w:cs="Times New Roman"/>
      <w:noProof/>
      <w:color w:val="000000"/>
      <w:sz w:val="12"/>
    </w:rPr>
  </w:style>
  <w:style w:type="character" w:styleId="Hyperlink">
    <w:name w:val="Hyperlink"/>
    <w:rsid w:val="003D1A2D"/>
    <w:rPr>
      <w:rFonts w:cs="Times New Roman"/>
      <w:color w:val="000000"/>
      <w:u w:val="single"/>
    </w:rPr>
  </w:style>
  <w:style w:type="character" w:styleId="Strong">
    <w:name w:val="Strong"/>
    <w:qFormat/>
    <w:rsid w:val="003D1A2D"/>
    <w:rPr>
      <w:rFonts w:cs="Times New Roman"/>
      <w:b/>
      <w:bCs/>
    </w:rPr>
  </w:style>
  <w:style w:type="paragraph" w:styleId="BalloonText">
    <w:name w:val="Balloon Text"/>
    <w:basedOn w:val="Normal"/>
    <w:link w:val="BalloonTextChar"/>
    <w:semiHidden/>
    <w:rsid w:val="00583541"/>
    <w:rPr>
      <w:rFonts w:ascii="Tahoma" w:eastAsia="Arial" w:hAnsi="Tahoma"/>
      <w:sz w:val="16"/>
      <w:szCs w:val="16"/>
      <w:lang w:val="x-none" w:eastAsia="x-none"/>
    </w:rPr>
  </w:style>
  <w:style w:type="character" w:customStyle="1" w:styleId="BalloonTextChar">
    <w:name w:val="Balloon Text Char"/>
    <w:link w:val="BalloonText"/>
    <w:semiHidden/>
    <w:locked/>
    <w:rsid w:val="00583541"/>
    <w:rPr>
      <w:rFonts w:ascii="Tahoma" w:hAnsi="Tahoma" w:cs="Tahoma"/>
      <w:sz w:val="16"/>
      <w:szCs w:val="16"/>
    </w:rPr>
  </w:style>
  <w:style w:type="character" w:styleId="PlaceholderText">
    <w:name w:val="Placeholder Text"/>
    <w:semiHidden/>
    <w:rsid w:val="00583541"/>
    <w:rPr>
      <w:rFonts w:cs="Times New Roman"/>
      <w:color w:val="808080"/>
    </w:rPr>
  </w:style>
  <w:style w:type="numbering" w:customStyle="1" w:styleId="Numberedlist">
    <w:name w:val="Numbered list"/>
    <w:rsid w:val="009D3D98"/>
    <w:pPr>
      <w:numPr>
        <w:numId w:val="1"/>
      </w:numPr>
    </w:pPr>
  </w:style>
  <w:style w:type="paragraph" w:styleId="NormalWeb">
    <w:name w:val="Normal (Web)"/>
    <w:basedOn w:val="Normal"/>
    <w:uiPriority w:val="99"/>
    <w:unhideWhenUsed/>
    <w:rsid w:val="0079009F"/>
    <w:pPr>
      <w:tabs>
        <w:tab w:val="clear" w:pos="170"/>
      </w:tabs>
      <w:spacing w:before="100" w:beforeAutospacing="1" w:after="100" w:afterAutospacing="1"/>
    </w:pPr>
    <w:rPr>
      <w:rFonts w:ascii="Times New Roman" w:hAnsi="Times New Roman"/>
      <w:sz w:val="24"/>
      <w:szCs w:val="24"/>
      <w:lang w:eastAsia="en-GB"/>
    </w:rPr>
  </w:style>
  <w:style w:type="paragraph" w:styleId="ListParagraph">
    <w:name w:val="List Paragraph"/>
    <w:basedOn w:val="Normal"/>
    <w:uiPriority w:val="34"/>
    <w:qFormat/>
    <w:rsid w:val="00A71DE6"/>
    <w:pPr>
      <w:tabs>
        <w:tab w:val="clear" w:pos="170"/>
      </w:tabs>
      <w:spacing w:after="200" w:line="276" w:lineRule="auto"/>
      <w:ind w:left="720"/>
      <w:contextualSpacing/>
    </w:pPr>
    <w:rPr>
      <w:rFonts w:ascii="Calibri" w:hAnsi="Calibri"/>
      <w:sz w:val="22"/>
      <w:szCs w:val="22"/>
    </w:rPr>
  </w:style>
  <w:style w:type="paragraph" w:customStyle="1" w:styleId="Normal1">
    <w:name w:val="Normal1"/>
    <w:rsid w:val="00084093"/>
    <w:pPr>
      <w:tabs>
        <w:tab w:val="left" w:pos="170"/>
      </w:tabs>
    </w:pPr>
    <w:rPr>
      <w:rFonts w:ascii="Arial" w:eastAsia="Times New Roman" w:hAnsi="Arial" w:cs="Arial"/>
      <w:color w:val="000000"/>
      <w:szCs w:val="22"/>
    </w:rPr>
  </w:style>
  <w:style w:type="character" w:styleId="Emphasis">
    <w:name w:val="Emphasis"/>
    <w:basedOn w:val="DefaultParagraphFont"/>
    <w:qFormat/>
    <w:locked/>
    <w:rsid w:val="009C67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781470">
      <w:bodyDiv w:val="1"/>
      <w:marLeft w:val="0"/>
      <w:marRight w:val="0"/>
      <w:marTop w:val="0"/>
      <w:marBottom w:val="0"/>
      <w:divBdr>
        <w:top w:val="none" w:sz="0" w:space="0" w:color="auto"/>
        <w:left w:val="none" w:sz="0" w:space="0" w:color="auto"/>
        <w:bottom w:val="none" w:sz="0" w:space="0" w:color="auto"/>
        <w:right w:val="none" w:sz="0" w:space="0" w:color="auto"/>
      </w:divBdr>
    </w:div>
    <w:div w:id="1380207329">
      <w:bodyDiv w:val="1"/>
      <w:marLeft w:val="0"/>
      <w:marRight w:val="0"/>
      <w:marTop w:val="0"/>
      <w:marBottom w:val="0"/>
      <w:divBdr>
        <w:top w:val="none" w:sz="0" w:space="0" w:color="auto"/>
        <w:left w:val="none" w:sz="0" w:space="0" w:color="auto"/>
        <w:bottom w:val="none" w:sz="0" w:space="0" w:color="auto"/>
        <w:right w:val="none" w:sz="0" w:space="0" w:color="auto"/>
      </w:divBdr>
    </w:div>
    <w:div w:id="1578829826">
      <w:bodyDiv w:val="1"/>
      <w:marLeft w:val="0"/>
      <w:marRight w:val="0"/>
      <w:marTop w:val="0"/>
      <w:marBottom w:val="0"/>
      <w:divBdr>
        <w:top w:val="none" w:sz="0" w:space="0" w:color="auto"/>
        <w:left w:val="none" w:sz="0" w:space="0" w:color="auto"/>
        <w:bottom w:val="none" w:sz="0" w:space="0" w:color="auto"/>
        <w:right w:val="none" w:sz="0" w:space="0" w:color="auto"/>
      </w:divBdr>
    </w:div>
    <w:div w:id="173743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omi\AppData\Local\Microsoft\Windows\Temporary%20Internet%20Files\Content.IE5\5LJJUI8D\Beit_Shvidler_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7F95568900A6488AE743392C9CCFD0" ma:contentTypeVersion="18" ma:contentTypeDescription="Create a new document." ma:contentTypeScope="" ma:versionID="29f7b11c682b874ff42901f3f3e84248">
  <xsd:schema xmlns:xsd="http://www.w3.org/2001/XMLSchema" xmlns:xs="http://www.w3.org/2001/XMLSchema" xmlns:p="http://schemas.microsoft.com/office/2006/metadata/properties" xmlns:ns3="481b6c9b-669b-4359-bb7f-74c32c71df39" xmlns:ns4="f07b17f4-6df9-4e81-9959-527dedde2f5a" targetNamespace="http://schemas.microsoft.com/office/2006/metadata/properties" ma:root="true" ma:fieldsID="862c1311dab88fd18b5e13f4a4305784" ns3:_="" ns4:_="">
    <xsd:import namespace="481b6c9b-669b-4359-bb7f-74c32c71df39"/>
    <xsd:import namespace="f07b17f4-6df9-4e81-9959-527dedde2f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Location" minOccurs="0"/>
                <xsd:element ref="ns3:_activity"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b6c9b-669b-4359-bb7f-74c32c71df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7b17f4-6df9-4e81-9959-527dedde2f5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81b6c9b-669b-4359-bb7f-74c32c71df3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BCE09B-B99D-4D59-8FB2-85924C85D3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b6c9b-669b-4359-bb7f-74c32c71df39"/>
    <ds:schemaRef ds:uri="f07b17f4-6df9-4e81-9959-527dedde2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A8A8AA-8A82-44BB-894B-FD6C4A7E9F93}">
  <ds:schemaRefs>
    <ds:schemaRef ds:uri="http://schemas.microsoft.com/office/2006/metadata/properties"/>
    <ds:schemaRef ds:uri="http://schemas.microsoft.com/office/infopath/2007/PartnerControls"/>
    <ds:schemaRef ds:uri="481b6c9b-669b-4359-bb7f-74c32c71df39"/>
  </ds:schemaRefs>
</ds:datastoreItem>
</file>

<file path=customXml/itemProps3.xml><?xml version="1.0" encoding="utf-8"?>
<ds:datastoreItem xmlns:ds="http://schemas.openxmlformats.org/officeDocument/2006/customXml" ds:itemID="{E33AB254-1E8D-471E-9FEF-214927A1A157}">
  <ds:schemaRefs>
    <ds:schemaRef ds:uri="http://schemas.openxmlformats.org/officeDocument/2006/bibliography"/>
  </ds:schemaRefs>
</ds:datastoreItem>
</file>

<file path=customXml/itemProps4.xml><?xml version="1.0" encoding="utf-8"?>
<ds:datastoreItem xmlns:ds="http://schemas.openxmlformats.org/officeDocument/2006/customXml" ds:itemID="{4664B86A-E5AF-4353-93F6-C3EED3B10A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Beit_Shvidler_Letterhead.dot</Template>
  <TotalTime>19</TotalTime>
  <Pages>11</Pages>
  <Words>3250</Words>
  <Characters>18530</Characters>
  <Application>Microsoft Office Word</Application>
  <DocSecurity>0</DocSecurity>
  <Lines>154</Lines>
  <Paragraphs>43</Paragraphs>
  <ScaleCrop>false</ScaleCrop>
  <Company>Hewlett-Packard</Company>
  <LinksUpToDate>false</LinksUpToDate>
  <CharactersWithSpaces>21737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Authorised User</dc:creator>
  <cp:keywords/>
  <cp:lastModifiedBy>EAYC Office</cp:lastModifiedBy>
  <cp:revision>24</cp:revision>
  <cp:lastPrinted>2023-06-14T11:35:00Z</cp:lastPrinted>
  <dcterms:created xsi:type="dcterms:W3CDTF">2024-11-12T13:04:00Z</dcterms:created>
  <dcterms:modified xsi:type="dcterms:W3CDTF">2025-02-17T14:26:00Z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0x010100D47F95568900A6488AE743392C9CCFD0</vt:lpwstr>
  </property>
</Properties>
</file>